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4C0" w:rsidRPr="007D062A" w:rsidRDefault="004274C0" w:rsidP="00AC24C8">
      <w:pPr>
        <w:rPr>
          <w:rFonts w:ascii="Times New Roman" w:hAnsi="Times New Roman"/>
          <w:b/>
          <w:sz w:val="28"/>
          <w:szCs w:val="28"/>
        </w:rPr>
      </w:pPr>
      <w:r w:rsidRPr="007D062A">
        <w:rPr>
          <w:rFonts w:ascii="Times New Roman" w:hAnsi="Times New Roman"/>
          <w:b/>
          <w:sz w:val="32"/>
          <w:szCs w:val="32"/>
        </w:rPr>
        <w:t xml:space="preserve">    </w:t>
      </w:r>
      <w:r w:rsidRPr="007D062A">
        <w:rPr>
          <w:rFonts w:ascii="Times New Roman" w:hAnsi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4274C0" w:rsidRPr="007D062A" w:rsidRDefault="004274C0" w:rsidP="00AC24C8">
      <w:pPr>
        <w:jc w:val="center"/>
        <w:rPr>
          <w:rFonts w:ascii="Times New Roman" w:hAnsi="Times New Roman"/>
          <w:b/>
          <w:sz w:val="28"/>
          <w:szCs w:val="28"/>
        </w:rPr>
      </w:pPr>
      <w:r w:rsidRPr="007D062A">
        <w:rPr>
          <w:rFonts w:ascii="Times New Roman" w:hAnsi="Times New Roman"/>
          <w:b/>
          <w:sz w:val="28"/>
          <w:szCs w:val="28"/>
        </w:rPr>
        <w:t>«Радуга» Снежненского сельского поселения</w:t>
      </w:r>
    </w:p>
    <w:p w:rsidR="004274C0" w:rsidRPr="007D062A" w:rsidRDefault="004274C0" w:rsidP="00AC24C8">
      <w:pPr>
        <w:jc w:val="center"/>
        <w:rPr>
          <w:rFonts w:ascii="Times New Roman" w:hAnsi="Times New Roman"/>
          <w:b/>
          <w:sz w:val="28"/>
          <w:szCs w:val="28"/>
        </w:rPr>
      </w:pPr>
      <w:r w:rsidRPr="007D062A">
        <w:rPr>
          <w:rFonts w:ascii="Times New Roman" w:hAnsi="Times New Roman"/>
          <w:b/>
          <w:sz w:val="28"/>
          <w:szCs w:val="28"/>
        </w:rPr>
        <w:t xml:space="preserve">Комсомольского муниципального района Хабаровского края              </w:t>
      </w:r>
    </w:p>
    <w:p w:rsidR="004274C0" w:rsidRDefault="004274C0" w:rsidP="00AC24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</w:p>
    <w:p w:rsidR="004274C0" w:rsidRPr="007D062A" w:rsidRDefault="004274C0" w:rsidP="007D062A">
      <w:pPr>
        <w:jc w:val="center"/>
        <w:rPr>
          <w:rFonts w:ascii="Times New Roman" w:hAnsi="Times New Roman"/>
          <w:b/>
          <w:sz w:val="36"/>
          <w:szCs w:val="36"/>
        </w:rPr>
      </w:pPr>
      <w:r w:rsidRPr="007D062A">
        <w:rPr>
          <w:rFonts w:ascii="Times New Roman" w:hAnsi="Times New Roman"/>
          <w:b/>
          <w:sz w:val="36"/>
          <w:szCs w:val="36"/>
        </w:rPr>
        <w:t>Проект</w:t>
      </w:r>
    </w:p>
    <w:p w:rsidR="004274C0" w:rsidRPr="007D062A" w:rsidRDefault="004274C0" w:rsidP="007D062A">
      <w:pPr>
        <w:jc w:val="center"/>
        <w:rPr>
          <w:rFonts w:ascii="Times New Roman" w:hAnsi="Times New Roman"/>
          <w:b/>
          <w:sz w:val="36"/>
          <w:szCs w:val="36"/>
        </w:rPr>
      </w:pPr>
      <w:r w:rsidRPr="007D062A">
        <w:rPr>
          <w:rFonts w:ascii="Times New Roman" w:hAnsi="Times New Roman"/>
          <w:b/>
          <w:sz w:val="36"/>
          <w:szCs w:val="36"/>
        </w:rPr>
        <w:t>Творческий</w:t>
      </w:r>
    </w:p>
    <w:p w:rsidR="004274C0" w:rsidRPr="007D062A" w:rsidRDefault="004274C0" w:rsidP="007D062A">
      <w:pPr>
        <w:jc w:val="center"/>
        <w:rPr>
          <w:rFonts w:ascii="Times New Roman" w:hAnsi="Times New Roman"/>
          <w:b/>
          <w:sz w:val="36"/>
          <w:szCs w:val="36"/>
        </w:rPr>
      </w:pPr>
      <w:r w:rsidRPr="007D062A">
        <w:rPr>
          <w:rFonts w:ascii="Times New Roman" w:hAnsi="Times New Roman"/>
          <w:b/>
          <w:sz w:val="36"/>
          <w:szCs w:val="36"/>
        </w:rPr>
        <w:t>«  Пластилинография с детьми старшего</w:t>
      </w:r>
    </w:p>
    <w:p w:rsidR="004274C0" w:rsidRPr="007D062A" w:rsidRDefault="004274C0" w:rsidP="007D062A">
      <w:pPr>
        <w:jc w:val="center"/>
        <w:rPr>
          <w:rFonts w:ascii="Times New Roman" w:hAnsi="Times New Roman"/>
          <w:b/>
          <w:sz w:val="36"/>
          <w:szCs w:val="36"/>
        </w:rPr>
      </w:pPr>
      <w:r w:rsidRPr="007D062A">
        <w:rPr>
          <w:rFonts w:ascii="Times New Roman" w:hAnsi="Times New Roman"/>
          <w:b/>
          <w:sz w:val="36"/>
          <w:szCs w:val="36"/>
        </w:rPr>
        <w:t>дошкольного  возраста»</w:t>
      </w:r>
    </w:p>
    <w:p w:rsidR="004274C0" w:rsidRDefault="004274C0" w:rsidP="007D062A">
      <w:pPr>
        <w:jc w:val="center"/>
        <w:rPr>
          <w:rFonts w:ascii="Times New Roman" w:hAnsi="Times New Roman"/>
          <w:sz w:val="28"/>
          <w:szCs w:val="28"/>
        </w:rPr>
      </w:pPr>
    </w:p>
    <w:p w:rsidR="004274C0" w:rsidRDefault="004274C0" w:rsidP="00AC24C8">
      <w:pPr>
        <w:rPr>
          <w:rFonts w:ascii="Times New Roman" w:hAnsi="Times New Roman"/>
          <w:sz w:val="28"/>
          <w:szCs w:val="28"/>
        </w:rPr>
      </w:pPr>
    </w:p>
    <w:p w:rsidR="004274C0" w:rsidRPr="00C933E7" w:rsidRDefault="004274C0" w:rsidP="007D062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C933E7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4274C0" w:rsidRPr="00C933E7" w:rsidRDefault="004274C0" w:rsidP="00AC24C8">
      <w:pPr>
        <w:jc w:val="center"/>
        <w:rPr>
          <w:rFonts w:ascii="Times New Roman" w:hAnsi="Times New Roman"/>
          <w:sz w:val="28"/>
          <w:szCs w:val="28"/>
        </w:rPr>
      </w:pPr>
    </w:p>
    <w:p w:rsidR="004274C0" w:rsidRDefault="004274C0" w:rsidP="00AC24C8">
      <w:pPr>
        <w:jc w:val="right"/>
        <w:rPr>
          <w:rFonts w:ascii="Times New Roman" w:hAnsi="Times New Roman"/>
          <w:b/>
          <w:sz w:val="28"/>
          <w:szCs w:val="28"/>
        </w:rPr>
      </w:pPr>
    </w:p>
    <w:p w:rsidR="004274C0" w:rsidRDefault="004274C0" w:rsidP="00AC24C8">
      <w:pPr>
        <w:rPr>
          <w:rFonts w:ascii="Times New Roman" w:hAnsi="Times New Roman"/>
          <w:b/>
          <w:sz w:val="28"/>
          <w:szCs w:val="28"/>
        </w:rPr>
      </w:pPr>
      <w:r w:rsidRPr="00A57C6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423.75pt;height:192pt;visibility:visible">
            <v:imagedata r:id="rId5" o:title=""/>
          </v:shape>
        </w:pict>
      </w:r>
    </w:p>
    <w:p w:rsidR="004274C0" w:rsidRPr="00C933E7" w:rsidRDefault="004274C0" w:rsidP="0012062A">
      <w:pPr>
        <w:spacing w:after="0"/>
        <w:rPr>
          <w:rFonts w:ascii="Times New Roman" w:hAnsi="Times New Roman"/>
          <w:sz w:val="28"/>
          <w:szCs w:val="28"/>
        </w:rPr>
      </w:pPr>
    </w:p>
    <w:p w:rsidR="004274C0" w:rsidRPr="007D062A" w:rsidRDefault="004274C0" w:rsidP="00AC24C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274C0" w:rsidRPr="007D062A" w:rsidRDefault="004274C0" w:rsidP="00AC24C8">
      <w:pPr>
        <w:rPr>
          <w:rFonts w:ascii="Times New Roman" w:hAnsi="Times New Roman"/>
          <w:b/>
          <w:sz w:val="28"/>
          <w:szCs w:val="28"/>
        </w:rPr>
      </w:pPr>
      <w:r w:rsidRPr="007D062A">
        <w:rPr>
          <w:b/>
          <w:sz w:val="28"/>
          <w:szCs w:val="28"/>
        </w:rPr>
        <w:t xml:space="preserve">                       </w:t>
      </w:r>
      <w:r w:rsidRPr="007D062A">
        <w:rPr>
          <w:rFonts w:ascii="Times New Roman" w:hAnsi="Times New Roman"/>
          <w:b/>
          <w:sz w:val="28"/>
          <w:szCs w:val="28"/>
        </w:rPr>
        <w:t xml:space="preserve">                                              Воспитатель: Хайруллина Н.А.</w:t>
      </w:r>
    </w:p>
    <w:p w:rsidR="004274C0" w:rsidRPr="007D062A" w:rsidRDefault="004274C0" w:rsidP="00AC24C8">
      <w:pPr>
        <w:rPr>
          <w:rFonts w:ascii="Times New Roman" w:hAnsi="Times New Roman"/>
          <w:b/>
          <w:sz w:val="28"/>
          <w:szCs w:val="28"/>
        </w:rPr>
      </w:pPr>
      <w:r w:rsidRPr="007D062A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1 категории</w:t>
      </w:r>
    </w:p>
    <w:p w:rsidR="004274C0" w:rsidRPr="00C933E7" w:rsidRDefault="004274C0" w:rsidP="00AC24C8">
      <w:pPr>
        <w:jc w:val="both"/>
        <w:rPr>
          <w:rFonts w:ascii="Times New Roman" w:hAnsi="Times New Roman"/>
          <w:sz w:val="28"/>
          <w:szCs w:val="28"/>
        </w:rPr>
      </w:pPr>
      <w:r w:rsidRPr="007D062A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2018-2019 г.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p w:rsidR="004274C0" w:rsidRPr="007D20F4" w:rsidRDefault="004274C0" w:rsidP="007D20F4">
      <w:pPr>
        <w:jc w:val="both"/>
        <w:rPr>
          <w:rFonts w:ascii="Times New Roman" w:hAnsi="Times New Roman"/>
          <w:sz w:val="28"/>
          <w:szCs w:val="28"/>
        </w:rPr>
      </w:pPr>
      <w:r w:rsidRPr="00C933E7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</w:t>
      </w:r>
      <w:r w:rsidRPr="00C933E7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C933E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Pr="00AC24C8" w:rsidRDefault="004274C0">
      <w:pPr>
        <w:rPr>
          <w:rFonts w:ascii="Times New Roman" w:hAnsi="Times New Roman"/>
          <w:b/>
          <w:sz w:val="32"/>
          <w:szCs w:val="32"/>
        </w:rPr>
      </w:pPr>
      <w:r w:rsidRPr="00AC24C8">
        <w:rPr>
          <w:rFonts w:ascii="Times New Roman" w:hAnsi="Times New Roman"/>
          <w:b/>
          <w:sz w:val="32"/>
          <w:szCs w:val="32"/>
        </w:rPr>
        <w:t xml:space="preserve">                                             Проект  </w:t>
      </w:r>
    </w:p>
    <w:p w:rsidR="004274C0" w:rsidRDefault="004274C0" w:rsidP="008D7819">
      <w:pPr>
        <w:rPr>
          <w:rFonts w:ascii="Times New Roman" w:hAnsi="Times New Roman"/>
          <w:sz w:val="32"/>
          <w:szCs w:val="32"/>
        </w:rPr>
      </w:pPr>
      <w:r w:rsidRPr="00AC24C8">
        <w:rPr>
          <w:rFonts w:ascii="Times New Roman" w:hAnsi="Times New Roman"/>
          <w:b/>
          <w:sz w:val="32"/>
          <w:szCs w:val="32"/>
        </w:rPr>
        <w:t>Тип проекта:</w:t>
      </w:r>
      <w:r>
        <w:rPr>
          <w:rFonts w:ascii="Times New Roman" w:hAnsi="Times New Roman"/>
          <w:sz w:val="32"/>
          <w:szCs w:val="32"/>
        </w:rPr>
        <w:t xml:space="preserve"> творческий</w:t>
      </w:r>
    </w:p>
    <w:p w:rsidR="004274C0" w:rsidRDefault="004274C0" w:rsidP="008D7819">
      <w:pPr>
        <w:rPr>
          <w:rFonts w:ascii="Times New Roman" w:hAnsi="Times New Roman"/>
          <w:sz w:val="32"/>
          <w:szCs w:val="32"/>
        </w:rPr>
      </w:pPr>
      <w:r w:rsidRPr="00AC24C8">
        <w:rPr>
          <w:rFonts w:ascii="Times New Roman" w:hAnsi="Times New Roman"/>
          <w:b/>
          <w:sz w:val="32"/>
          <w:szCs w:val="32"/>
        </w:rPr>
        <w:t>Срок выполнения:</w:t>
      </w:r>
      <w:r>
        <w:rPr>
          <w:rFonts w:ascii="Times New Roman" w:hAnsi="Times New Roman"/>
          <w:sz w:val="32"/>
          <w:szCs w:val="32"/>
        </w:rPr>
        <w:t xml:space="preserve"> долгосрочный ( сентябрь- май)</w:t>
      </w:r>
    </w:p>
    <w:p w:rsidR="004274C0" w:rsidRDefault="004274C0" w:rsidP="008D781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Участники: дети старшего дошкольного возраста </w:t>
      </w:r>
    </w:p>
    <w:p w:rsidR="004274C0" w:rsidRDefault="004274C0">
      <w:pPr>
        <w:rPr>
          <w:rFonts w:ascii="Times New Roman" w:hAnsi="Times New Roman"/>
          <w:b/>
          <w:sz w:val="32"/>
          <w:szCs w:val="32"/>
        </w:rPr>
      </w:pPr>
      <w:r w:rsidRPr="00AC24C8">
        <w:rPr>
          <w:rFonts w:ascii="Times New Roman" w:hAnsi="Times New Roman"/>
          <w:b/>
          <w:sz w:val="32"/>
          <w:szCs w:val="32"/>
        </w:rPr>
        <w:t>Цель</w:t>
      </w:r>
      <w:r>
        <w:rPr>
          <w:rFonts w:ascii="Times New Roman" w:hAnsi="Times New Roman"/>
          <w:b/>
          <w:sz w:val="32"/>
          <w:szCs w:val="32"/>
        </w:rPr>
        <w:t>: пластилинография- как средство развития мелкой моторики у детей старшего дошкольного возраста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 w:rsidRPr="00AC24C8">
        <w:rPr>
          <w:rFonts w:ascii="Times New Roman" w:hAnsi="Times New Roman"/>
          <w:b/>
          <w:sz w:val="32"/>
          <w:szCs w:val="32"/>
        </w:rPr>
        <w:t>Задачи:</w:t>
      </w:r>
      <w:r>
        <w:rPr>
          <w:rFonts w:ascii="Times New Roman" w:hAnsi="Times New Roman"/>
          <w:sz w:val="32"/>
          <w:szCs w:val="32"/>
        </w:rPr>
        <w:t xml:space="preserve"> - развитие интереса к изобразительной , художественной деятельности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- развитие сенсомоторики ( согласованности в работе глаза                           и руки   , совершенствование координации движений , гибкости точности в выполнении действий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- </w:t>
      </w:r>
      <w:r w:rsidRPr="00B71D47">
        <w:rPr>
          <w:rFonts w:ascii="Times New Roman" w:hAnsi="Times New Roman"/>
          <w:sz w:val="32"/>
          <w:szCs w:val="32"/>
        </w:rPr>
        <w:t xml:space="preserve">    </w:t>
      </w:r>
      <w:r>
        <w:rPr>
          <w:rFonts w:ascii="Times New Roman" w:hAnsi="Times New Roman"/>
          <w:sz w:val="32"/>
          <w:szCs w:val="32"/>
        </w:rPr>
        <w:t>установление личностного эмоционального контакта , делового сотрудничества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- формирование способов усвоения опыта: подражание , действий по образцу , по словестной инструкции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- воспитание трудолюбия, терпения, усидчивости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 w:rsidRPr="000558AA">
        <w:rPr>
          <w:rFonts w:ascii="Times New Roman" w:hAnsi="Times New Roman"/>
          <w:b/>
          <w:sz w:val="32"/>
          <w:szCs w:val="32"/>
        </w:rPr>
        <w:t>Проблема</w:t>
      </w:r>
      <w:r>
        <w:rPr>
          <w:rFonts w:ascii="Times New Roman" w:hAnsi="Times New Roman"/>
          <w:sz w:val="32"/>
          <w:szCs w:val="32"/>
        </w:rPr>
        <w:t xml:space="preserve">: развитие мелкой моторики на занятиях по изобразительной деятельности весьма актуальна , так как именно изобразительная деятельность способствует сенсомоторики – согласованности в работе глаза и руки , совершенствованию координации движений , гибкости , точности в выполнении действий , коррекции мелкой моторики пальцев рук, это имеет важное значение для подготовки руки к письму . 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  <w:r w:rsidRPr="00DC74A5">
        <w:rPr>
          <w:rFonts w:ascii="Times New Roman" w:hAnsi="Times New Roman"/>
          <w:b/>
          <w:sz w:val="32"/>
          <w:szCs w:val="32"/>
        </w:rPr>
        <w:t>1. Цикл</w:t>
      </w:r>
      <w:r>
        <w:rPr>
          <w:rFonts w:ascii="Times New Roman" w:hAnsi="Times New Roman"/>
          <w:sz w:val="32"/>
          <w:szCs w:val="32"/>
        </w:rPr>
        <w:t>- « Осень»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«Кленовый листочек»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«Чудо-плоды»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« Жираф»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 w:rsidRPr="00DC74A5">
        <w:rPr>
          <w:rFonts w:ascii="Times New Roman" w:hAnsi="Times New Roman"/>
          <w:b/>
          <w:sz w:val="32"/>
          <w:szCs w:val="32"/>
        </w:rPr>
        <w:t>2. Цикл</w:t>
      </w:r>
      <w:r>
        <w:rPr>
          <w:rFonts w:ascii="Times New Roman" w:hAnsi="Times New Roman"/>
          <w:sz w:val="32"/>
          <w:szCs w:val="32"/>
        </w:rPr>
        <w:t xml:space="preserve"> - «Зима»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 Рыбка в аквариуме»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«Подарок папе»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«Снежинка»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 w:rsidRPr="00DC74A5">
        <w:rPr>
          <w:rFonts w:ascii="Times New Roman" w:hAnsi="Times New Roman"/>
          <w:b/>
          <w:sz w:val="32"/>
          <w:szCs w:val="32"/>
        </w:rPr>
        <w:t>3. Цикл</w:t>
      </w:r>
      <w:r>
        <w:rPr>
          <w:rFonts w:ascii="Times New Roman" w:hAnsi="Times New Roman"/>
          <w:sz w:val="32"/>
          <w:szCs w:val="32"/>
        </w:rPr>
        <w:t xml:space="preserve"> – «Весна»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 Вазочки для мамочки»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«Цветы и насекомые»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« Ракета»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Пластилинография- это вид изобразительной деятельности с использованием нетрадиционной художественной техники изобразительного искусства.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Понятие « пластилин» имеет два смысловых корня: «графия»-создавать, изображать , а первая половина слова» пластилин»-подразумевает материал, при помощи которого осуществляется использование замысла.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Отечественные специалисты в области художественной педагогики утверждают, что процесс развития мелкой моторики у детей , представляет собой сложную психическую деятельность, сочетающую познавательные и эмоциональные моменты.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Художественная деятельность обеспечивает сенсорное развитие , способность различать цвет , форму, подводит его к более глубокому восприятию богатства красок , линий и их сочетаний.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</w:t>
      </w:r>
    </w:p>
    <w:p w:rsidR="004274C0" w:rsidRPr="001C6E48" w:rsidRDefault="004274C0">
      <w:pPr>
        <w:rPr>
          <w:rFonts w:ascii="Times New Roman" w:hAnsi="Times New Roman"/>
          <w:b/>
          <w:sz w:val="32"/>
          <w:szCs w:val="32"/>
        </w:rPr>
      </w:pPr>
      <w:r w:rsidRPr="001C6E48">
        <w:rPr>
          <w:rFonts w:ascii="Times New Roman" w:hAnsi="Times New Roman"/>
          <w:b/>
          <w:sz w:val="32"/>
          <w:szCs w:val="32"/>
        </w:rPr>
        <w:t xml:space="preserve">                         Этапы работы: 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 w:rsidP="002966E2">
      <w:pPr>
        <w:pStyle w:val="ListParagraph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Подготовительная часть</w:t>
      </w:r>
    </w:p>
    <w:p w:rsidR="004274C0" w:rsidRDefault="004274C0" w:rsidP="00D73813">
      <w:pPr>
        <w:pStyle w:val="ListParagrap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Организационный момент ( общая организация детей, подготовка необходимых принадлежностей )</w:t>
      </w:r>
    </w:p>
    <w:p w:rsidR="004274C0" w:rsidRDefault="004274C0" w:rsidP="00D73813">
      <w:pPr>
        <w:pStyle w:val="ListParagraph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Вводная часть </w:t>
      </w:r>
    </w:p>
    <w:p w:rsidR="004274C0" w:rsidRDefault="004274C0" w:rsidP="00D73813">
      <w:pPr>
        <w:ind w:left="7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Беседа, создание эмоциональной заинтересованности , повышение мотивации изобразительной деятельности детей , рассматривание образца.</w:t>
      </w:r>
    </w:p>
    <w:p w:rsidR="004274C0" w:rsidRDefault="004274C0" w:rsidP="00D73813">
      <w:pPr>
        <w:pStyle w:val="ListParagraph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Физкультурная пауза</w:t>
      </w:r>
    </w:p>
    <w:p w:rsidR="004274C0" w:rsidRDefault="004274C0" w:rsidP="00D73813">
      <w:pPr>
        <w:pStyle w:val="ListParagraph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Основная часть </w:t>
      </w:r>
    </w:p>
    <w:p w:rsidR="004274C0" w:rsidRDefault="004274C0" w:rsidP="00D73813">
      <w:pPr>
        <w:ind w:left="7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Определение последовательности выполнения работ, методы и приёмы обучения .</w:t>
      </w:r>
    </w:p>
    <w:p w:rsidR="004274C0" w:rsidRDefault="004274C0" w:rsidP="00D73813">
      <w:pPr>
        <w:ind w:left="720"/>
        <w:rPr>
          <w:rFonts w:ascii="Times New Roman" w:hAnsi="Times New Roman"/>
          <w:sz w:val="32"/>
          <w:szCs w:val="32"/>
        </w:rPr>
      </w:pPr>
    </w:p>
    <w:p w:rsidR="004274C0" w:rsidRDefault="004274C0" w:rsidP="00D73813">
      <w:pPr>
        <w:ind w:left="7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-Создание фона</w:t>
      </w:r>
    </w:p>
    <w:p w:rsidR="004274C0" w:rsidRDefault="004274C0" w:rsidP="00D73813">
      <w:pPr>
        <w:ind w:left="7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-Показ</w:t>
      </w:r>
    </w:p>
    <w:p w:rsidR="004274C0" w:rsidRDefault="004274C0" w:rsidP="00D73813">
      <w:pPr>
        <w:ind w:left="7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-Объяснение</w:t>
      </w:r>
    </w:p>
    <w:p w:rsidR="004274C0" w:rsidRDefault="004274C0" w:rsidP="00D73813">
      <w:pPr>
        <w:ind w:left="7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-Беседа по композиции и технике исполнения , предупреждение возможных ошибок</w:t>
      </w:r>
    </w:p>
    <w:p w:rsidR="004274C0" w:rsidRDefault="004274C0" w:rsidP="00D73813">
      <w:pPr>
        <w:ind w:left="7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Работа детей и руководство процессом деятельности</w:t>
      </w:r>
    </w:p>
    <w:p w:rsidR="004274C0" w:rsidRDefault="004274C0" w:rsidP="00D7381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5. Заключительная часть </w:t>
      </w:r>
    </w:p>
    <w:p w:rsidR="004274C0" w:rsidRDefault="004274C0" w:rsidP="00D7381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Подведение итогов занятия ( обобщение деятельности ,     просмотр и развёрнутый анализ работ, фиксирование внимания детей на ошибках и достоинствах выполненных работ , оценке их детьми и педагогом.</w:t>
      </w:r>
    </w:p>
    <w:p w:rsidR="004274C0" w:rsidRDefault="004274C0" w:rsidP="00D73813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b/>
          <w:sz w:val="32"/>
          <w:szCs w:val="32"/>
        </w:rPr>
      </w:pPr>
      <w:r w:rsidRPr="001C6E48">
        <w:rPr>
          <w:rFonts w:ascii="Times New Roman" w:hAnsi="Times New Roman"/>
          <w:b/>
          <w:sz w:val="32"/>
          <w:szCs w:val="32"/>
        </w:rPr>
        <w:t xml:space="preserve">                         </w:t>
      </w:r>
      <w:r>
        <w:rPr>
          <w:rFonts w:ascii="Times New Roman" w:hAnsi="Times New Roman"/>
          <w:b/>
          <w:sz w:val="32"/>
          <w:szCs w:val="32"/>
        </w:rPr>
        <w:t>Приёмы лепной работы:</w:t>
      </w:r>
    </w:p>
    <w:p w:rsidR="004274C0" w:rsidRPr="001C6E48" w:rsidRDefault="004274C0">
      <w:pPr>
        <w:rPr>
          <w:rFonts w:ascii="Times New Roman" w:hAnsi="Times New Roman"/>
          <w:b/>
          <w:sz w:val="32"/>
          <w:szCs w:val="32"/>
        </w:rPr>
      </w:pPr>
      <w:r w:rsidRPr="00B71D47"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>-Раскатывание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 Сплющивание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 Прищипывание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Оттягивание деталей от общей формы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Выполнение налепов разной формы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Соединение частей путём примазывания одной части к другой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b/>
          <w:sz w:val="32"/>
          <w:szCs w:val="32"/>
        </w:rPr>
      </w:pPr>
      <w:r w:rsidRPr="00A13892">
        <w:rPr>
          <w:rFonts w:ascii="Times New Roman" w:hAnsi="Times New Roman"/>
          <w:b/>
          <w:sz w:val="32"/>
          <w:szCs w:val="32"/>
        </w:rPr>
        <w:t xml:space="preserve">                             Ожидаемый результат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 w:rsidRPr="00A13892">
        <w:rPr>
          <w:rFonts w:ascii="Times New Roman" w:hAnsi="Times New Roman"/>
          <w:sz w:val="32"/>
          <w:szCs w:val="32"/>
        </w:rPr>
        <w:t>Таким</w:t>
      </w:r>
      <w:r>
        <w:rPr>
          <w:rFonts w:ascii="Times New Roman" w:hAnsi="Times New Roman"/>
          <w:sz w:val="32"/>
          <w:szCs w:val="32"/>
        </w:rPr>
        <w:t xml:space="preserve"> образом , анализируя результаты по проведённой работе видим , что занятия по пластилинографии положительно влияют на развитие мелкой моторики. В процессе работы развивается координация , согласованность движений пальцев рук , регулируется сила мышечных усилий , рука приобретает уверенность , точность , а пальцы становятся гибкими и пластичными , что имеет важное значение для подготовки руки к письму .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Улучшается внимание , память .Вырабатывается терпение , усидчивость , проявляется заинтересованность. </w:t>
      </w:r>
    </w:p>
    <w:p w:rsidR="004274C0" w:rsidRPr="00A13892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Такое обучение даёт воспитанникам определённый круг знаний практических и трудовых умений и навыков , позволяет успешнее находить своё место в окружающем социуме.</w:t>
      </w: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   </w:t>
      </w:r>
      <w:r w:rsidRPr="00FB19D3"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</w:p>
    <w:p w:rsidR="004274C0" w:rsidRDefault="004274C0" w:rsidP="00E93919">
      <w:pPr>
        <w:rPr>
          <w:b/>
          <w:sz w:val="32"/>
          <w:szCs w:val="32"/>
        </w:rPr>
      </w:pPr>
      <w:r w:rsidRPr="00007787">
        <w:rPr>
          <w:b/>
          <w:sz w:val="32"/>
          <w:szCs w:val="32"/>
        </w:rPr>
        <w:t xml:space="preserve">                                            </w:t>
      </w:r>
    </w:p>
    <w:p w:rsidR="004274C0" w:rsidRDefault="004274C0" w:rsidP="00E93919">
      <w:pPr>
        <w:rPr>
          <w:rFonts w:ascii="Times New Roman" w:hAnsi="Times New Roman"/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</w:t>
      </w:r>
      <w:r w:rsidRPr="00007787">
        <w:rPr>
          <w:b/>
          <w:sz w:val="32"/>
          <w:szCs w:val="32"/>
        </w:rPr>
        <w:t xml:space="preserve">   </w:t>
      </w:r>
      <w:r w:rsidRPr="00007787">
        <w:rPr>
          <w:rFonts w:ascii="Times New Roman" w:hAnsi="Times New Roman"/>
          <w:b/>
          <w:sz w:val="32"/>
          <w:szCs w:val="32"/>
        </w:rPr>
        <w:t>Чудо- плоды</w:t>
      </w:r>
    </w:p>
    <w:p w:rsidR="004274C0" w:rsidRDefault="004274C0" w:rsidP="00E93919">
      <w:pPr>
        <w:rPr>
          <w:rFonts w:ascii="Times New Roman" w:hAnsi="Times New Roman"/>
          <w:b/>
          <w:sz w:val="32"/>
          <w:szCs w:val="32"/>
        </w:rPr>
      </w:pPr>
      <w:r w:rsidRPr="00A57C62">
        <w:rPr>
          <w:noProof/>
          <w:lang w:eastAsia="ru-RU"/>
        </w:rPr>
        <w:pict>
          <v:shape id="Рисунок 4" o:spid="_x0000_i1026" type="#_x0000_t75" style="width:313.5pt;height:207pt;visibility:visible">
            <v:imagedata r:id="rId6" o:title=""/>
          </v:shape>
        </w:pict>
      </w:r>
    </w:p>
    <w:p w:rsidR="004274C0" w:rsidRDefault="004274C0" w:rsidP="00E93919">
      <w:pPr>
        <w:rPr>
          <w:rFonts w:ascii="Times New Roman" w:hAnsi="Times New Roman"/>
          <w:b/>
          <w:sz w:val="32"/>
          <w:szCs w:val="32"/>
        </w:rPr>
      </w:pP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 w:rsidRPr="00007787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07787">
        <w:rPr>
          <w:rFonts w:ascii="Times New Roman" w:hAnsi="Times New Roman"/>
          <w:sz w:val="28"/>
          <w:szCs w:val="28"/>
        </w:rPr>
        <w:t>: создать</w:t>
      </w:r>
      <w:r>
        <w:rPr>
          <w:rFonts w:ascii="Times New Roman" w:hAnsi="Times New Roman"/>
          <w:sz w:val="28"/>
          <w:szCs w:val="28"/>
        </w:rPr>
        <w:t xml:space="preserve"> лепную картинку с изображением овощей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 w:rsidRPr="00007787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 xml:space="preserve">:  </w:t>
      </w:r>
      <w:r w:rsidRPr="00007787">
        <w:rPr>
          <w:rFonts w:ascii="Times New Roman" w:hAnsi="Times New Roman"/>
          <w:sz w:val="28"/>
          <w:szCs w:val="28"/>
        </w:rPr>
        <w:t xml:space="preserve">закрепить </w:t>
      </w:r>
      <w:r>
        <w:rPr>
          <w:rFonts w:ascii="Times New Roman" w:hAnsi="Times New Roman"/>
          <w:sz w:val="28"/>
          <w:szCs w:val="28"/>
        </w:rPr>
        <w:t xml:space="preserve"> у детей знания об овощах( растут на грядках, полезны                                     людям)</w:t>
      </w:r>
    </w:p>
    <w:p w:rsidR="004274C0" w:rsidRPr="00C73F15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32"/>
          <w:szCs w:val="32"/>
        </w:rPr>
        <w:t xml:space="preserve">         </w:t>
      </w:r>
      <w:r w:rsidRPr="00C73F15">
        <w:rPr>
          <w:rFonts w:ascii="Times New Roman" w:hAnsi="Times New Roman"/>
          <w:sz w:val="28"/>
          <w:szCs w:val="28"/>
        </w:rPr>
        <w:t>- воспитание трудолюбия, терпения, усидчивости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-развитие мелкой моторики рук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rPr>
          <w:rFonts w:ascii="Times New Roman" w:hAnsi="Times New Roman"/>
          <w:b/>
          <w:sz w:val="32"/>
          <w:szCs w:val="32"/>
        </w:rPr>
      </w:pPr>
      <w:r w:rsidRPr="00C73F15">
        <w:rPr>
          <w:rFonts w:ascii="Times New Roman" w:hAnsi="Times New Roman"/>
          <w:b/>
          <w:sz w:val="32"/>
          <w:szCs w:val="32"/>
        </w:rPr>
        <w:t xml:space="preserve">                                            Ход занятия</w:t>
      </w:r>
    </w:p>
    <w:p w:rsidR="004274C0" w:rsidRPr="00C73F15" w:rsidRDefault="004274C0" w:rsidP="00E93919">
      <w:pPr>
        <w:rPr>
          <w:rFonts w:ascii="Times New Roman" w:hAnsi="Times New Roman"/>
          <w:b/>
          <w:sz w:val="32"/>
          <w:szCs w:val="32"/>
        </w:rPr>
      </w:pPr>
    </w:p>
    <w:p w:rsidR="004274C0" w:rsidRDefault="004274C0" w:rsidP="00E93919">
      <w:pPr>
        <w:rPr>
          <w:rFonts w:ascii="Times New Roman" w:hAnsi="Times New Roman"/>
          <w:b/>
          <w:sz w:val="28"/>
          <w:szCs w:val="28"/>
        </w:rPr>
      </w:pPr>
      <w:r w:rsidRPr="00C73F15">
        <w:rPr>
          <w:rFonts w:ascii="Times New Roman" w:hAnsi="Times New Roman"/>
          <w:b/>
          <w:sz w:val="28"/>
          <w:szCs w:val="28"/>
        </w:rPr>
        <w:t>1.Организационная часть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 w:rsidRPr="00C73F15">
        <w:rPr>
          <w:rFonts w:ascii="Times New Roman" w:hAnsi="Times New Roman"/>
          <w:sz w:val="28"/>
          <w:szCs w:val="28"/>
        </w:rPr>
        <w:t>- Дети ,</w:t>
      </w:r>
      <w:r>
        <w:rPr>
          <w:rFonts w:ascii="Times New Roman" w:hAnsi="Times New Roman"/>
          <w:sz w:val="28"/>
          <w:szCs w:val="28"/>
        </w:rPr>
        <w:t xml:space="preserve"> вы наверняка видели , как взрослые ухаживали летом за огородом : сначала капали землю, сажали в неё семена , всё лето поливали грядки пололи сорняки , а потом собирали урожай. Вот и я хочу проверить , кто из вас помогал взрослым на огороде.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ребят на грядке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Выросли загадки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Тот их отгадает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Кто весной и летом 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Грядки поливает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Рослые ребятки, улеглись на грядке,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ребятки молодцы и зовутся ….( огурцы)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Шло по грядке вдоль забора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Войско храброе с дозором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Держат пики сотни рук,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Подрастает горький …( лук)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Красная девица родилась в темнице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Выкинула косу за окошко ловко.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Наступает осень, выдернут…( морковку)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Кругленькие братцы в домике ютятся,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домике зелёном им совсем не плохо.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Варят их в бульоне и зовут …( горохом)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Ну, молодцы, все овощи узнали. Каждый овощ содержит много витаминов и полезных веществ. Когда мы их едим, то наш организм получает много витаминов, чтобы мы были здоровыми и не болели .А чтобы они наполнились полезными веществами , за ними надо ухаживать так как сейчас будем это делать мы с вами .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4274C0" w:rsidRDefault="004274C0" w:rsidP="00E93919">
      <w:pPr>
        <w:rPr>
          <w:rFonts w:ascii="Times New Roman" w:hAnsi="Times New Roman"/>
          <w:b/>
          <w:sz w:val="28"/>
          <w:szCs w:val="28"/>
        </w:rPr>
      </w:pPr>
      <w:r w:rsidRPr="00057F1E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057F1E">
        <w:rPr>
          <w:rFonts w:ascii="Times New Roman" w:hAnsi="Times New Roman"/>
          <w:b/>
          <w:sz w:val="28"/>
          <w:szCs w:val="28"/>
        </w:rPr>
        <w:t xml:space="preserve">  Физкультурная пауза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 w:rsidRPr="00057F1E">
        <w:rPr>
          <w:rFonts w:ascii="Times New Roman" w:hAnsi="Times New Roman"/>
          <w:sz w:val="28"/>
          <w:szCs w:val="28"/>
        </w:rPr>
        <w:t>Мы стоим на огороде,</w:t>
      </w:r>
      <w:r>
        <w:rPr>
          <w:rFonts w:ascii="Times New Roman" w:hAnsi="Times New Roman"/>
          <w:sz w:val="28"/>
          <w:szCs w:val="28"/>
        </w:rPr>
        <w:t xml:space="preserve">                             Потягивание – руки в стороны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Удивляемся природе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салат, а вот укроп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 морковь у нас растёт                       Правой рукой коснуться левой ступни,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Поработаем с тобой                                 а потом левой рукой коснуться правой 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Сорнякам объявим бой                            ступни.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корнем будем выдирать 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пониже приседать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Всё полили мы из лейки                       Приседания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садимся на скамейки</w:t>
      </w:r>
    </w:p>
    <w:p w:rsidR="004274C0" w:rsidRDefault="004274C0" w:rsidP="00E93919">
      <w:pPr>
        <w:rPr>
          <w:rFonts w:ascii="Times New Roman" w:hAnsi="Times New Roman"/>
          <w:b/>
          <w:sz w:val="28"/>
          <w:szCs w:val="28"/>
        </w:rPr>
      </w:pPr>
      <w:r w:rsidRPr="00DF5C60"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</w:p>
    <w:p w:rsidR="004274C0" w:rsidRDefault="004274C0" w:rsidP="00E93919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E9391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 w:rsidRPr="00DF5C60">
        <w:rPr>
          <w:rFonts w:ascii="Times New Roman" w:hAnsi="Times New Roman"/>
          <w:b/>
          <w:sz w:val="28"/>
          <w:szCs w:val="28"/>
        </w:rPr>
        <w:t xml:space="preserve"> Практическая часть 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4274C0" w:rsidRDefault="004274C0" w:rsidP="00E93919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 w:rsidRPr="00DF5C60">
        <w:rPr>
          <w:rFonts w:ascii="Times New Roman" w:hAnsi="Times New Roman"/>
          <w:sz w:val="28"/>
          <w:szCs w:val="28"/>
        </w:rPr>
        <w:t>егодня</w:t>
      </w:r>
      <w:r>
        <w:rPr>
          <w:rFonts w:ascii="Times New Roman" w:hAnsi="Times New Roman"/>
          <w:sz w:val="28"/>
          <w:szCs w:val="28"/>
        </w:rPr>
        <w:t xml:space="preserve"> мы будем изображать овощи при помощи пластилина , он мягкий принимает ту форму , которую мы ему задаём , поэтому для предстоящей работы  этот материал , нам очень подойдёт.</w:t>
      </w:r>
    </w:p>
    <w:p w:rsidR="004274C0" w:rsidRDefault="004274C0" w:rsidP="00E93919">
      <w:pPr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DF5C60">
        <w:rPr>
          <w:rFonts w:ascii="Times New Roman" w:hAnsi="Times New Roman"/>
          <w:b/>
          <w:sz w:val="28"/>
          <w:szCs w:val="28"/>
        </w:rPr>
        <w:t xml:space="preserve"> Этапы выполнения</w:t>
      </w:r>
    </w:p>
    <w:p w:rsidR="004274C0" w:rsidRDefault="004274C0" w:rsidP="00E93919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E93919">
      <w:pPr>
        <w:pStyle w:val="ListParagraph"/>
        <w:numPr>
          <w:ilvl w:val="0"/>
          <w:numId w:val="4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DF5C60">
        <w:rPr>
          <w:rFonts w:ascii="Times New Roman" w:hAnsi="Times New Roman"/>
          <w:sz w:val="28"/>
          <w:szCs w:val="28"/>
        </w:rPr>
        <w:t xml:space="preserve">Нарисовать </w:t>
      </w:r>
      <w:r>
        <w:rPr>
          <w:rFonts w:ascii="Times New Roman" w:hAnsi="Times New Roman"/>
          <w:sz w:val="28"/>
          <w:szCs w:val="28"/>
        </w:rPr>
        <w:t>контуры любых овощей</w:t>
      </w:r>
    </w:p>
    <w:p w:rsidR="004274C0" w:rsidRDefault="004274C0" w:rsidP="00E93919">
      <w:pPr>
        <w:pStyle w:val="ListParagraph"/>
        <w:numPr>
          <w:ilvl w:val="0"/>
          <w:numId w:val="4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Пластилин раскатать в форму , которую напоминает изображаемый овощ ( помидор- шар красного цвета, огурец- толстая колбаска зелёного цвета со сплющенными краями, морковка-колбаска оранжевого цвета с острым кончиком, картошка – шар коричневого цвета)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Выложить раскатанную форму в центр нарисованного силуэта, прижать к основе , надавить от середины к краям.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3.Во время работы необходимо дать отдохнуть пальчикам детей и провести разминку для них.</w:t>
      </w:r>
    </w:p>
    <w:p w:rsidR="004274C0" w:rsidRDefault="004274C0" w:rsidP="00CF0F7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4274C0" w:rsidRDefault="004274C0" w:rsidP="00CF0F7A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</w:p>
    <w:p w:rsidR="004274C0" w:rsidRDefault="004274C0" w:rsidP="00E93919">
      <w:pPr>
        <w:ind w:left="360"/>
        <w:rPr>
          <w:rFonts w:ascii="Times New Roman" w:hAnsi="Times New Roman"/>
          <w:b/>
          <w:sz w:val="28"/>
          <w:szCs w:val="28"/>
        </w:rPr>
      </w:pPr>
    </w:p>
    <w:p w:rsidR="004274C0" w:rsidRDefault="004274C0" w:rsidP="00E93919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BF351D">
        <w:rPr>
          <w:rFonts w:ascii="Times New Roman" w:hAnsi="Times New Roman"/>
          <w:b/>
          <w:sz w:val="28"/>
          <w:szCs w:val="28"/>
        </w:rPr>
        <w:t xml:space="preserve">   « Мои пальчики»</w:t>
      </w:r>
    </w:p>
    <w:p w:rsidR="004274C0" w:rsidRDefault="004274C0" w:rsidP="00E93919">
      <w:pPr>
        <w:ind w:left="360"/>
        <w:rPr>
          <w:rFonts w:ascii="Times New Roman" w:hAnsi="Times New Roman"/>
          <w:b/>
          <w:sz w:val="28"/>
          <w:szCs w:val="28"/>
        </w:rPr>
      </w:pP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 w:rsidRPr="00BF351D">
        <w:rPr>
          <w:rFonts w:ascii="Times New Roman" w:hAnsi="Times New Roman"/>
          <w:sz w:val="28"/>
          <w:szCs w:val="28"/>
        </w:rPr>
        <w:t xml:space="preserve">Вот все </w:t>
      </w:r>
      <w:r>
        <w:rPr>
          <w:rFonts w:ascii="Times New Roman" w:hAnsi="Times New Roman"/>
          <w:sz w:val="28"/>
          <w:szCs w:val="28"/>
        </w:rPr>
        <w:t>пальчики мои,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Их как хочешь поверни-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вот этак , и вот так.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обидятся никак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Раз, два, три, четыре, пять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Постучали , повертели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работать захотели.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Дали ручкам отдохнуть 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 обратно в путь    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Image2" o:spid="_x0000_s1026" type="#_x0000_t75" style="position:absolute;left:0;text-align:left;margin-left:-105.3pt;margin-top:91.2pt;width:595.25pt;height:768.7pt;z-index:251658240;visibility:visible;mso-wrap-distance-left:0;mso-wrap-distance-right:0;mso-position-horizontal-relative:margin">
            <v:imagedata r:id="rId7" o:title=""/>
            <w10:wrap anchorx="margin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BF351D">
        <w:rPr>
          <w:rFonts w:ascii="Times New Roman" w:hAnsi="Times New Roman"/>
          <w:b/>
          <w:sz w:val="28"/>
          <w:szCs w:val="28"/>
        </w:rPr>
        <w:t>Игра «</w:t>
      </w:r>
      <w:r>
        <w:rPr>
          <w:rFonts w:ascii="Times New Roman" w:hAnsi="Times New Roman"/>
          <w:b/>
          <w:sz w:val="28"/>
          <w:szCs w:val="28"/>
        </w:rPr>
        <w:t>О</w:t>
      </w:r>
      <w:r w:rsidRPr="00BF351D">
        <w:rPr>
          <w:rFonts w:ascii="Times New Roman" w:hAnsi="Times New Roman"/>
          <w:b/>
          <w:sz w:val="28"/>
          <w:szCs w:val="28"/>
        </w:rPr>
        <w:t>город»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 w:rsidRPr="00BF351D">
        <w:rPr>
          <w:rFonts w:ascii="Times New Roman" w:hAnsi="Times New Roman"/>
          <w:sz w:val="28"/>
          <w:szCs w:val="28"/>
        </w:rPr>
        <w:t xml:space="preserve">Дети ходят по </w:t>
      </w:r>
      <w:r>
        <w:rPr>
          <w:rFonts w:ascii="Times New Roman" w:hAnsi="Times New Roman"/>
          <w:sz w:val="28"/>
          <w:szCs w:val="28"/>
        </w:rPr>
        <w:t>кругу , взявшись за руки ( в кругу сидят дети в шапочках изображающие овощи) и поют: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огород мы пойдём 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Хоровод заведём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Будем петь и плясать ,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Урожай собирать 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какой огород!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зелёный лук( морковь, картошка) растёт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лучок ( морковь , картошка) не зевай,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хоровод скорей вставай!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хлопают в ладоши , ребёнок в шапочке лука ( моркови , картошки) выполняет танцевальные движения . а потом встаёт с детьми в общий круг.</w:t>
      </w:r>
    </w:p>
    <w:p w:rsidR="004274C0" w:rsidRDefault="004274C0" w:rsidP="00E93919">
      <w:pPr>
        <w:ind w:left="360"/>
        <w:rPr>
          <w:rFonts w:ascii="Times New Roman" w:hAnsi="Times New Roman"/>
          <w:sz w:val="28"/>
          <w:szCs w:val="28"/>
        </w:rPr>
      </w:pPr>
    </w:p>
    <w:p w:rsidR="004274C0" w:rsidRDefault="004274C0" w:rsidP="00E93919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AC46E2">
        <w:rPr>
          <w:rFonts w:ascii="Times New Roman" w:hAnsi="Times New Roman"/>
          <w:b/>
          <w:sz w:val="28"/>
          <w:szCs w:val="28"/>
        </w:rPr>
        <w:t xml:space="preserve">Заключительная часть </w:t>
      </w:r>
    </w:p>
    <w:p w:rsidR="004274C0" w:rsidRDefault="004274C0" w:rsidP="00E93919">
      <w:pPr>
        <w:ind w:left="360"/>
        <w:rPr>
          <w:rFonts w:ascii="Times New Roman" w:hAnsi="Times New Roman"/>
          <w:b/>
          <w:sz w:val="28"/>
          <w:szCs w:val="28"/>
        </w:rPr>
      </w:pPr>
    </w:p>
    <w:p w:rsidR="004274C0" w:rsidRPr="00AC46E2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 w:rsidRPr="00AC46E2">
        <w:rPr>
          <w:rFonts w:ascii="Times New Roman" w:hAnsi="Times New Roman"/>
          <w:sz w:val="28"/>
          <w:szCs w:val="28"/>
        </w:rPr>
        <w:t>Хвалим деток за выполненные работы</w:t>
      </w:r>
      <w:r>
        <w:rPr>
          <w:rFonts w:ascii="Times New Roman" w:hAnsi="Times New Roman"/>
          <w:sz w:val="28"/>
          <w:szCs w:val="28"/>
        </w:rPr>
        <w:t>.</w:t>
      </w:r>
    </w:p>
    <w:p w:rsidR="004274C0" w:rsidRPr="00E93919" w:rsidRDefault="004274C0" w:rsidP="00E93919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197278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19727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</w:p>
    <w:p w:rsidR="004274C0" w:rsidRDefault="004274C0" w:rsidP="00197278">
      <w:pPr>
        <w:rPr>
          <w:rFonts w:ascii="Times New Roman" w:hAnsi="Times New Roman"/>
          <w:b/>
          <w:sz w:val="28"/>
          <w:szCs w:val="28"/>
        </w:rPr>
      </w:pPr>
    </w:p>
    <w:p w:rsidR="004274C0" w:rsidRPr="00956257" w:rsidRDefault="004274C0" w:rsidP="0019727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Pr="00956257">
        <w:rPr>
          <w:rFonts w:ascii="Times New Roman" w:hAnsi="Times New Roman"/>
          <w:b/>
          <w:sz w:val="28"/>
          <w:szCs w:val="28"/>
        </w:rPr>
        <w:t xml:space="preserve">Конспект занятия </w:t>
      </w:r>
    </w:p>
    <w:p w:rsidR="004274C0" w:rsidRPr="00956257" w:rsidRDefault="004274C0" w:rsidP="00197278">
      <w:pPr>
        <w:rPr>
          <w:rFonts w:ascii="Times New Roman" w:hAnsi="Times New Roman"/>
          <w:b/>
          <w:sz w:val="28"/>
          <w:szCs w:val="28"/>
        </w:rPr>
      </w:pPr>
      <w:r w:rsidRPr="00956257">
        <w:rPr>
          <w:rFonts w:ascii="Times New Roman" w:hAnsi="Times New Roman"/>
          <w:b/>
          <w:sz w:val="28"/>
          <w:szCs w:val="28"/>
        </w:rPr>
        <w:t xml:space="preserve">                                             « Жираф»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 w:rsidRPr="00956257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создание лепную картинку с изображением жирафа</w:t>
      </w:r>
    </w:p>
    <w:p w:rsidR="004274C0" w:rsidRPr="007A799E" w:rsidRDefault="004274C0" w:rsidP="00197278">
      <w:pPr>
        <w:rPr>
          <w:rFonts w:ascii="Times New Roman" w:hAnsi="Times New Roman"/>
          <w:b/>
          <w:sz w:val="28"/>
          <w:szCs w:val="28"/>
        </w:rPr>
      </w:pPr>
      <w:r w:rsidRPr="007A799E">
        <w:rPr>
          <w:rFonts w:ascii="Times New Roman" w:hAnsi="Times New Roman"/>
          <w:b/>
          <w:sz w:val="28"/>
          <w:szCs w:val="28"/>
        </w:rPr>
        <w:t>Материал для занятия: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Плотный картон, набор пластилина, простой карандаш, ластик, салфетка для рук, доска для лепки, иллюстрация с изображением жирафа.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p w:rsidR="004274C0" w:rsidRDefault="004274C0" w:rsidP="00197278">
      <w:pPr>
        <w:rPr>
          <w:rFonts w:ascii="Times New Roman" w:hAnsi="Times New Roman"/>
          <w:b/>
          <w:sz w:val="28"/>
          <w:szCs w:val="28"/>
        </w:rPr>
      </w:pPr>
      <w:r w:rsidRPr="00956257">
        <w:rPr>
          <w:rFonts w:ascii="Times New Roman" w:hAnsi="Times New Roman"/>
          <w:b/>
          <w:sz w:val="28"/>
          <w:szCs w:val="28"/>
        </w:rPr>
        <w:t xml:space="preserve">                                       Ход занятия</w:t>
      </w:r>
    </w:p>
    <w:p w:rsidR="004274C0" w:rsidRDefault="004274C0" w:rsidP="00197278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956257">
        <w:rPr>
          <w:rFonts w:ascii="Times New Roman" w:hAnsi="Times New Roman"/>
          <w:sz w:val="28"/>
          <w:szCs w:val="28"/>
        </w:rPr>
        <w:t xml:space="preserve">егодня мы с вами отправляемся </w:t>
      </w:r>
      <w:r>
        <w:rPr>
          <w:rFonts w:ascii="Times New Roman" w:hAnsi="Times New Roman"/>
          <w:sz w:val="28"/>
          <w:szCs w:val="28"/>
        </w:rPr>
        <w:t>в необычное путешествие  , где всегда тепло и солнечно , и где не бывает зимы!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думаете куда? ( в Африку)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вы думаете каких зверей мы с вами там можем встретить ?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кем можно подружится, а с кем быть осторожным ?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</w:p>
    <w:p w:rsidR="004274C0" w:rsidRDefault="004274C0" w:rsidP="0019727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956257">
        <w:rPr>
          <w:rFonts w:ascii="Times New Roman" w:hAnsi="Times New Roman"/>
          <w:b/>
          <w:sz w:val="28"/>
          <w:szCs w:val="28"/>
        </w:rPr>
        <w:t>Дидактическая игра « Угадай и покажи»</w:t>
      </w:r>
    </w:p>
    <w:p w:rsidR="004274C0" w:rsidRPr="00956257" w:rsidRDefault="004274C0" w:rsidP="00197278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 w:rsidRPr="00956257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нужно не только угадать , но и найти изображение животного , которого я загадаю.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Кто это  такие здесь живут , ловкие  , хвостатые? ( обезьяны)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 большие и толстокожие? ( бегемоты)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Быстрые и пятнистые? ( леопарды)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Сильные и гривастые? ( львы)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-Выносливые и двугорбые? ( верблюды)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-Пятнистые и длинношеие? ( жирафы)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</w:p>
    <w:p w:rsidR="004274C0" w:rsidRDefault="004274C0" w:rsidP="0019727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30518C">
        <w:rPr>
          <w:rFonts w:ascii="Times New Roman" w:hAnsi="Times New Roman"/>
          <w:b/>
          <w:sz w:val="28"/>
          <w:szCs w:val="28"/>
        </w:rPr>
        <w:t>Разминка пальчиков « В саванне»</w:t>
      </w:r>
    </w:p>
    <w:p w:rsidR="004274C0" w:rsidRDefault="004274C0" w:rsidP="00197278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 w:rsidRPr="0030518C">
        <w:rPr>
          <w:rFonts w:ascii="Times New Roman" w:hAnsi="Times New Roman"/>
          <w:sz w:val="28"/>
          <w:szCs w:val="28"/>
        </w:rPr>
        <w:t>Тигр , жираф , огромный слон,</w:t>
      </w:r>
      <w:r>
        <w:rPr>
          <w:rFonts w:ascii="Times New Roman" w:hAnsi="Times New Roman"/>
          <w:sz w:val="28"/>
          <w:szCs w:val="28"/>
        </w:rPr>
        <w:t xml:space="preserve"> пума  и бизон. Два шакала , бегемот он стоит разинув рот , а над ними царь зверей назови его скорей .( на каждое название животного загибают по одному пальчику , к концу назвав льва сжимают пальцы в кулак)</w:t>
      </w:r>
    </w:p>
    <w:p w:rsidR="004274C0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и закончилось наше путешествие по Африке.</w:t>
      </w:r>
    </w:p>
    <w:p w:rsidR="004274C0" w:rsidRPr="0030518C" w:rsidRDefault="004274C0" w:rsidP="001972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у вас получились замечательные жирафы , мы с вами сделаем выставку для наших родителей и вы им расскажите , что вы узнали из нашего путешествия по Африке.</w:t>
      </w: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  <w:r w:rsidRPr="00A57C62">
        <w:rPr>
          <w:noProof/>
          <w:lang w:eastAsia="ru-RU"/>
        </w:rPr>
        <w:pict>
          <v:shape id="Рисунок 13" o:spid="_x0000_i1027" type="#_x0000_t75" style="width:219pt;height:254.25pt;visibility:visible">
            <v:imagedata r:id="rId8" o:title=""/>
          </v:shape>
        </w:pict>
      </w: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:rsidR="004274C0" w:rsidRDefault="004274C0" w:rsidP="00597C23">
      <w:pPr>
        <w:rPr>
          <w:rFonts w:ascii="Times New Roman" w:hAnsi="Times New Roman"/>
          <w:b/>
          <w:sz w:val="28"/>
          <w:szCs w:val="28"/>
        </w:rPr>
      </w:pPr>
      <w:r w:rsidRPr="007D5072">
        <w:rPr>
          <w:rFonts w:ascii="Times New Roman" w:hAnsi="Times New Roman"/>
          <w:b/>
          <w:sz w:val="28"/>
          <w:szCs w:val="28"/>
        </w:rPr>
        <w:t xml:space="preserve">                                   </w:t>
      </w:r>
    </w:p>
    <w:p w:rsidR="004274C0" w:rsidRPr="007D5072" w:rsidRDefault="004274C0" w:rsidP="00597C2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 w:rsidRPr="007D5072">
        <w:rPr>
          <w:rFonts w:ascii="Times New Roman" w:hAnsi="Times New Roman"/>
          <w:b/>
          <w:sz w:val="28"/>
          <w:szCs w:val="28"/>
        </w:rPr>
        <w:t xml:space="preserve">   Конспект занятия  </w:t>
      </w:r>
    </w:p>
    <w:p w:rsidR="004274C0" w:rsidRDefault="004274C0" w:rsidP="00597C23">
      <w:pPr>
        <w:rPr>
          <w:rFonts w:ascii="Times New Roman" w:hAnsi="Times New Roman"/>
          <w:b/>
          <w:sz w:val="28"/>
          <w:szCs w:val="28"/>
        </w:rPr>
      </w:pPr>
      <w:r w:rsidRPr="007D5072">
        <w:rPr>
          <w:rFonts w:ascii="Times New Roman" w:hAnsi="Times New Roman"/>
          <w:b/>
          <w:sz w:val="28"/>
          <w:szCs w:val="28"/>
        </w:rPr>
        <w:t xml:space="preserve">                                 « Рыбка в аквариуме»</w:t>
      </w:r>
    </w:p>
    <w:p w:rsidR="004274C0" w:rsidRDefault="004274C0" w:rsidP="00597C23">
      <w:pPr>
        <w:rPr>
          <w:rFonts w:ascii="Times New Roman" w:hAnsi="Times New Roman"/>
          <w:b/>
          <w:sz w:val="28"/>
          <w:szCs w:val="28"/>
        </w:rPr>
      </w:pPr>
      <w:r w:rsidRPr="00A57C62">
        <w:rPr>
          <w:noProof/>
          <w:lang w:eastAsia="ru-RU"/>
        </w:rPr>
        <w:pict>
          <v:shape id="Рисунок 8" o:spid="_x0000_i1028" type="#_x0000_t75" style="width:430.5pt;height:239.25pt;visibility:visible">
            <v:imagedata r:id="rId9" o:title=""/>
          </v:shape>
        </w:pic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7D5072">
        <w:rPr>
          <w:rFonts w:ascii="Times New Roman" w:hAnsi="Times New Roman"/>
          <w:sz w:val="28"/>
          <w:szCs w:val="28"/>
        </w:rPr>
        <w:t xml:space="preserve">учить </w:t>
      </w:r>
      <w:r>
        <w:rPr>
          <w:rFonts w:ascii="Times New Roman" w:hAnsi="Times New Roman"/>
          <w:sz w:val="28"/>
          <w:szCs w:val="28"/>
        </w:rPr>
        <w:t>создавать выразительный сюжет , используя нетрадиционную технику исполнения работы – рисование пластилином.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 w:rsidRPr="007D5072"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 w:rsidRPr="007D5072">
        <w:rPr>
          <w:rFonts w:ascii="Times New Roman" w:hAnsi="Times New Roman"/>
          <w:sz w:val="28"/>
          <w:szCs w:val="28"/>
        </w:rPr>
        <w:t>зак</w:t>
      </w:r>
      <w:r>
        <w:rPr>
          <w:rFonts w:ascii="Times New Roman" w:hAnsi="Times New Roman"/>
          <w:sz w:val="28"/>
          <w:szCs w:val="28"/>
        </w:rPr>
        <w:t xml:space="preserve">репить умение использовать в работе приёмы лепки 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 скатывание, оттягивание, прищипывание, сглаживание границ соединения)        </w:t>
      </w:r>
      <w:r w:rsidRPr="007D5072">
        <w:rPr>
          <w:rFonts w:ascii="Times New Roman" w:hAnsi="Times New Roman"/>
          <w:b/>
          <w:sz w:val="28"/>
          <w:szCs w:val="28"/>
        </w:rPr>
        <w:t>Материал для занятия</w:t>
      </w:r>
      <w:r w:rsidRPr="007D5072">
        <w:rPr>
          <w:rFonts w:ascii="Times New Roman" w:hAnsi="Times New Roman"/>
          <w:sz w:val="28"/>
          <w:szCs w:val="28"/>
        </w:rPr>
        <w:t xml:space="preserve">: картон, </w:t>
      </w:r>
      <w:r>
        <w:rPr>
          <w:rFonts w:ascii="Times New Roman" w:hAnsi="Times New Roman"/>
          <w:sz w:val="28"/>
          <w:szCs w:val="28"/>
        </w:rPr>
        <w:t>набор пластилина , салфетки для рук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4274C0" w:rsidRDefault="004274C0" w:rsidP="00597C2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7D5072">
        <w:rPr>
          <w:rFonts w:ascii="Times New Roman" w:hAnsi="Times New Roman"/>
          <w:b/>
          <w:sz w:val="28"/>
          <w:szCs w:val="28"/>
        </w:rPr>
        <w:t>Организационный момент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 w:rsidRPr="007D5072">
        <w:rPr>
          <w:rFonts w:ascii="Times New Roman" w:hAnsi="Times New Roman"/>
          <w:sz w:val="28"/>
          <w:szCs w:val="28"/>
        </w:rPr>
        <w:t>Собрались все</w:t>
      </w:r>
      <w:r>
        <w:rPr>
          <w:rFonts w:ascii="Times New Roman" w:hAnsi="Times New Roman"/>
          <w:sz w:val="28"/>
          <w:szCs w:val="28"/>
        </w:rPr>
        <w:t xml:space="preserve"> дети в тут,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мой друг и я твой друг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Вместе за руки возьмёмся 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друг другу улыбнёмся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, улыбнулась вам , вы улыбнулись мне и своим друзьям , чтобы у  нас с вами было хорошее настроение.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</w:p>
    <w:p w:rsidR="004274C0" w:rsidRDefault="004274C0" w:rsidP="00597C23">
      <w:pPr>
        <w:rPr>
          <w:rFonts w:ascii="Times New Roman" w:hAnsi="Times New Roman"/>
          <w:b/>
          <w:sz w:val="28"/>
          <w:szCs w:val="28"/>
        </w:rPr>
      </w:pPr>
      <w:r w:rsidRPr="007D5072"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</w:p>
    <w:p w:rsidR="004274C0" w:rsidRPr="007D5072" w:rsidRDefault="004274C0" w:rsidP="00597C2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7D5072">
        <w:rPr>
          <w:rFonts w:ascii="Times New Roman" w:hAnsi="Times New Roman"/>
          <w:b/>
          <w:sz w:val="28"/>
          <w:szCs w:val="28"/>
        </w:rPr>
        <w:t xml:space="preserve">   Загадка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Стеклянный домик на подставке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прозрачною водой,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камнями и песком на дне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 рыбкой золотой ( аквариум)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Прежде , чем приступить к работе , разомнём наши пальчики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</w:p>
    <w:p w:rsidR="004274C0" w:rsidRDefault="004274C0" w:rsidP="00597C2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0F0133">
        <w:rPr>
          <w:rFonts w:ascii="Times New Roman" w:hAnsi="Times New Roman"/>
          <w:b/>
          <w:sz w:val="28"/>
          <w:szCs w:val="28"/>
        </w:rPr>
        <w:t>Пальчиковая гимнастика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 w:rsidRPr="000F0133">
        <w:rPr>
          <w:rFonts w:ascii="Times New Roman" w:hAnsi="Times New Roman"/>
          <w:sz w:val="28"/>
          <w:szCs w:val="28"/>
        </w:rPr>
        <w:t xml:space="preserve">Рыбки </w:t>
      </w:r>
      <w:r>
        <w:rPr>
          <w:rFonts w:ascii="Times New Roman" w:hAnsi="Times New Roman"/>
          <w:sz w:val="28"/>
          <w:szCs w:val="28"/>
        </w:rPr>
        <w:t>плавали водице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 вперёд, то назад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 наверх, то вниз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 сомкнутся , разомкнутся</w:t>
      </w:r>
    </w:p>
    <w:p w:rsidR="004274C0" w:rsidRPr="000F0133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 зароются в песке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 , а кто из вас знает , что такое аквариум?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скажите , а что интересного можно увидеть в аквариуме ?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-Правильно , аквариум- это целый подводный мир . Так же как и мы с вами не можем жить без воздуха , так же и рыбы не могут жить без воды-это их дом.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дне много разноцветных камушков , ракушек, имеются там и подводные растения.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кто знает , как они называются? ( водоросли)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 , это водоросли. Некоторые рыбы питаются ими , а ещё подводные растения насыщают воду кислородом, который так необходим рыбкам.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 , а вы догадались , чем мы с вами будем рисовать рыбок? ( пластилином)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давайте подумаем , с чего мы начнём работу .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Сначала оформим рыбку.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Надо взять пластилин и заполнить всё туловище рыбки , размазывая его тонким слоем до границ нарисованного контура.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_- Ребята , что ещё мы не нарисовали у рыбки?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глаза, рот)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потом оформим дно , возьмём кусочек пластилина и размажем его тонким слоем внизу картона , это будет песок.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</w:p>
    <w:p w:rsidR="004274C0" w:rsidRDefault="004274C0" w:rsidP="00597C23">
      <w:pPr>
        <w:rPr>
          <w:rFonts w:ascii="Times New Roman" w:hAnsi="Times New Roman"/>
          <w:b/>
          <w:sz w:val="28"/>
          <w:szCs w:val="28"/>
        </w:rPr>
      </w:pPr>
      <w:r w:rsidRPr="000F0133">
        <w:rPr>
          <w:rFonts w:ascii="Times New Roman" w:hAnsi="Times New Roman"/>
          <w:b/>
          <w:sz w:val="28"/>
          <w:szCs w:val="28"/>
        </w:rPr>
        <w:t xml:space="preserve">                                         Физминутка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 w:rsidRPr="000F0133">
        <w:rPr>
          <w:rFonts w:ascii="Times New Roman" w:hAnsi="Times New Roman"/>
          <w:sz w:val="28"/>
          <w:szCs w:val="28"/>
        </w:rPr>
        <w:t xml:space="preserve">Пять </w:t>
      </w:r>
      <w:r>
        <w:rPr>
          <w:rFonts w:ascii="Times New Roman" w:hAnsi="Times New Roman"/>
          <w:sz w:val="28"/>
          <w:szCs w:val="28"/>
        </w:rPr>
        <w:t>маленьких рыбок ныряли в реке  ( имитация рыб)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Лежало большое бревно на песке ( развести руки в стороны)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Первая рыбка сказала :- нырять здесь легко  ( имитация ныряния)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Вторая сказала: - ведь здесь глубоко ( грозят указательным пальцем )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Третья сказала : - мне хочется спать ( руки лодочкой под ухо)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Четвёртая стала чуть-чуть замерзать  ( потереть кистями плечи)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Пятая крикнула : - здесь крокодил ( имитируя пасть крокодила)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Плывите скорее , чтоб не проглотил ( убегают)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 , вы сегодня очень постарались  , у вас получились такие замечательные рисунки !</w:t>
      </w: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</w:p>
    <w:p w:rsidR="004274C0" w:rsidRPr="000F0133" w:rsidRDefault="004274C0" w:rsidP="00597C23">
      <w:pPr>
        <w:rPr>
          <w:rFonts w:ascii="Times New Roman" w:hAnsi="Times New Roman"/>
          <w:sz w:val="28"/>
          <w:szCs w:val="28"/>
        </w:rPr>
      </w:pPr>
    </w:p>
    <w:p w:rsidR="004274C0" w:rsidRDefault="004274C0" w:rsidP="00597C23">
      <w:pPr>
        <w:rPr>
          <w:rFonts w:ascii="Times New Roman" w:hAnsi="Times New Roman"/>
          <w:sz w:val="28"/>
          <w:szCs w:val="28"/>
        </w:rPr>
      </w:pPr>
    </w:p>
    <w:p w:rsidR="004274C0" w:rsidRDefault="004274C0" w:rsidP="007C422B">
      <w:pPr>
        <w:rPr>
          <w:b/>
        </w:rPr>
      </w:pPr>
      <w:r w:rsidRPr="00C60BD6">
        <w:rPr>
          <w:b/>
        </w:rPr>
        <w:t xml:space="preserve">                   </w:t>
      </w:r>
    </w:p>
    <w:p w:rsidR="004274C0" w:rsidRDefault="004274C0" w:rsidP="007C422B">
      <w:pPr>
        <w:rPr>
          <w:rFonts w:ascii="Times New Roman" w:hAnsi="Times New Roman"/>
          <w:b/>
          <w:sz w:val="28"/>
          <w:szCs w:val="28"/>
        </w:rPr>
      </w:pPr>
      <w:r>
        <w:rPr>
          <w:b/>
        </w:rPr>
        <w:t xml:space="preserve">                                             </w:t>
      </w:r>
      <w:r w:rsidRPr="00C60BD6">
        <w:rPr>
          <w:b/>
        </w:rPr>
        <w:t xml:space="preserve">          </w:t>
      </w:r>
      <w:r w:rsidRPr="00AD3754">
        <w:rPr>
          <w:rFonts w:ascii="Times New Roman" w:hAnsi="Times New Roman"/>
          <w:b/>
          <w:sz w:val="28"/>
          <w:szCs w:val="28"/>
        </w:rPr>
        <w:t xml:space="preserve">Конспект занятия </w:t>
      </w:r>
    </w:p>
    <w:p w:rsidR="004274C0" w:rsidRDefault="004274C0" w:rsidP="007C422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« Подарок папе»</w:t>
      </w:r>
    </w:p>
    <w:p w:rsidR="004274C0" w:rsidRDefault="004274C0" w:rsidP="007C422B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AD3754">
        <w:rPr>
          <w:rFonts w:ascii="Times New Roman" w:hAnsi="Times New Roman"/>
          <w:sz w:val="28"/>
          <w:szCs w:val="28"/>
        </w:rPr>
        <w:t>создание открытки к 23 февраля</w:t>
      </w: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</w:p>
    <w:p w:rsidR="004274C0" w:rsidRDefault="004274C0" w:rsidP="007C422B">
      <w:pPr>
        <w:rPr>
          <w:rFonts w:ascii="Times New Roman" w:hAnsi="Times New Roman"/>
          <w:b/>
          <w:sz w:val="28"/>
          <w:szCs w:val="28"/>
        </w:rPr>
      </w:pPr>
      <w:r w:rsidRPr="00AD3754">
        <w:rPr>
          <w:rFonts w:ascii="Times New Roman" w:hAnsi="Times New Roman"/>
          <w:b/>
          <w:sz w:val="28"/>
          <w:szCs w:val="28"/>
        </w:rPr>
        <w:t xml:space="preserve">                                    Ход занятия </w:t>
      </w: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AD3754">
        <w:rPr>
          <w:rFonts w:ascii="Times New Roman" w:hAnsi="Times New Roman"/>
          <w:sz w:val="28"/>
          <w:szCs w:val="28"/>
        </w:rPr>
        <w:t xml:space="preserve">Из картона </w:t>
      </w:r>
      <w:r>
        <w:rPr>
          <w:rFonts w:ascii="Times New Roman" w:hAnsi="Times New Roman"/>
          <w:sz w:val="28"/>
          <w:szCs w:val="28"/>
        </w:rPr>
        <w:t>вырезали звезду и начали её замазывать красным пластилином, отщипывая небольшие кусочки и растягивая их по всей поверхности.</w:t>
      </w: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pict>
          <v:shape id="Рисунок 30" o:spid="_x0000_i1029" type="#_x0000_t75" style="width:242.25pt;height:250.5pt;visibility:visible">
            <v:imagedata r:id="rId10" o:title=""/>
          </v:shape>
        </w:pict>
      </w: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2.Затем на картон приклеим полоски в цвет флага России  ( белый, синий , красный) , уточняя у деток , что приклеиваем их в нижний левый угол.</w:t>
      </w: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pict>
          <v:shape id="Рисунок 31" o:spid="_x0000_i1030" type="#_x0000_t75" style="width:233.25pt;height:180.75pt;visibility:visible">
            <v:imagedata r:id="rId11" o:title=""/>
          </v:shape>
        </w:pict>
      </w: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 правый верхний угол приклеиваем звезду из пластилина.</w:t>
      </w: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pict>
          <v:shape id="Рисунок 32" o:spid="_x0000_i1031" type="#_x0000_t75" style="width:235.5pt;height:187.5pt;visibility:visible">
            <v:imagedata r:id="rId12" o:title=""/>
          </v:shape>
        </w:pict>
      </w: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</w:p>
    <w:p w:rsidR="004274C0" w:rsidRDefault="004274C0" w:rsidP="007C4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Вот и готовы наши открытки для наших защитников , которые получились очень необычные и красивые!</w:t>
      </w:r>
    </w:p>
    <w:p w:rsidR="004274C0" w:rsidRDefault="004274C0" w:rsidP="00A02AAA">
      <w:pPr>
        <w:rPr>
          <w:noProof/>
          <w:lang w:eastAsia="ru-RU"/>
        </w:rPr>
      </w:pPr>
    </w:p>
    <w:p w:rsidR="004274C0" w:rsidRDefault="004274C0" w:rsidP="00A02AAA">
      <w:pPr>
        <w:rPr>
          <w:noProof/>
          <w:lang w:eastAsia="ru-RU"/>
        </w:rPr>
      </w:pPr>
    </w:p>
    <w:p w:rsidR="004274C0" w:rsidRPr="007C422B" w:rsidRDefault="004274C0" w:rsidP="00A02AAA">
      <w:pPr>
        <w:rPr>
          <w:rFonts w:ascii="Times New Roman" w:hAnsi="Times New Roman"/>
          <w:sz w:val="28"/>
          <w:szCs w:val="28"/>
        </w:rPr>
      </w:pPr>
      <w:r w:rsidRPr="00C60BD6">
        <w:rPr>
          <w:b/>
        </w:rPr>
        <w:t xml:space="preserve">  </w:t>
      </w:r>
    </w:p>
    <w:p w:rsidR="004274C0" w:rsidRPr="00A02AAA" w:rsidRDefault="004274C0" w:rsidP="00A02AAA">
      <w:pPr>
        <w:rPr>
          <w:rFonts w:ascii="Times New Roman" w:hAnsi="Times New Roman"/>
          <w:sz w:val="28"/>
          <w:szCs w:val="28"/>
        </w:rPr>
      </w:pPr>
      <w:r>
        <w:rPr>
          <w:b/>
        </w:rPr>
        <w:t xml:space="preserve">                                          </w:t>
      </w:r>
    </w:p>
    <w:p w:rsidR="004274C0" w:rsidRDefault="004274C0" w:rsidP="000B0C8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</w:p>
    <w:p w:rsidR="004274C0" w:rsidRDefault="004274C0" w:rsidP="000B0C8A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0B0C8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:rsidR="004274C0" w:rsidRPr="00C60BD6" w:rsidRDefault="004274C0" w:rsidP="000B0C8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Pr="00C60BD6">
        <w:rPr>
          <w:rFonts w:ascii="Times New Roman" w:hAnsi="Times New Roman"/>
          <w:b/>
          <w:sz w:val="28"/>
          <w:szCs w:val="28"/>
        </w:rPr>
        <w:t xml:space="preserve">   Конспект занятия </w:t>
      </w:r>
    </w:p>
    <w:p w:rsidR="004274C0" w:rsidRDefault="004274C0" w:rsidP="000B0C8A">
      <w:pPr>
        <w:rPr>
          <w:rFonts w:ascii="Times New Roman" w:hAnsi="Times New Roman"/>
          <w:b/>
          <w:sz w:val="28"/>
          <w:szCs w:val="28"/>
        </w:rPr>
      </w:pPr>
      <w:r w:rsidRPr="00C60BD6">
        <w:rPr>
          <w:rFonts w:ascii="Times New Roman" w:hAnsi="Times New Roman"/>
          <w:b/>
          <w:sz w:val="28"/>
          <w:szCs w:val="28"/>
        </w:rPr>
        <w:t xml:space="preserve">                                          « Снежинка»</w:t>
      </w:r>
    </w:p>
    <w:p w:rsidR="004274C0" w:rsidRDefault="004274C0" w:rsidP="000B0C8A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C60BD6">
        <w:rPr>
          <w:rFonts w:ascii="Times New Roman" w:hAnsi="Times New Roman"/>
          <w:sz w:val="28"/>
          <w:szCs w:val="28"/>
        </w:rPr>
        <w:t>соз</w:t>
      </w:r>
      <w:r>
        <w:rPr>
          <w:rFonts w:ascii="Times New Roman" w:hAnsi="Times New Roman"/>
          <w:sz w:val="28"/>
          <w:szCs w:val="28"/>
        </w:rPr>
        <w:t>дание снежинки в технике пластилинографии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 w:rsidRPr="00C60BD6">
        <w:rPr>
          <w:rFonts w:ascii="Times New Roman" w:hAnsi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 w:rsidRPr="00C60BD6">
        <w:rPr>
          <w:rFonts w:ascii="Times New Roman" w:hAnsi="Times New Roman"/>
          <w:sz w:val="28"/>
          <w:szCs w:val="28"/>
        </w:rPr>
        <w:t>закрепление приёмов пластилинографии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воспитывать трудолюбие , доводить начатое дело до конца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развитие трудолюбия, терпения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</w:p>
    <w:p w:rsidR="004274C0" w:rsidRPr="00C60BD6" w:rsidRDefault="004274C0" w:rsidP="000B0C8A">
      <w:pPr>
        <w:rPr>
          <w:rFonts w:ascii="Times New Roman" w:hAnsi="Times New Roman"/>
          <w:b/>
          <w:sz w:val="28"/>
          <w:szCs w:val="28"/>
        </w:rPr>
      </w:pPr>
      <w:r w:rsidRPr="00C60BD6">
        <w:rPr>
          <w:rFonts w:ascii="Times New Roman" w:hAnsi="Times New Roman"/>
          <w:b/>
          <w:sz w:val="28"/>
          <w:szCs w:val="28"/>
        </w:rPr>
        <w:t xml:space="preserve">                                      Ход занятия</w:t>
      </w:r>
    </w:p>
    <w:p w:rsidR="004274C0" w:rsidRDefault="004274C0" w:rsidP="000B0C8A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 w:rsidRPr="00C60BD6">
        <w:rPr>
          <w:rFonts w:ascii="Times New Roman" w:hAnsi="Times New Roman"/>
          <w:sz w:val="28"/>
          <w:szCs w:val="28"/>
        </w:rPr>
        <w:t>Странная</w:t>
      </w:r>
      <w:r>
        <w:rPr>
          <w:rFonts w:ascii="Times New Roman" w:hAnsi="Times New Roman"/>
          <w:sz w:val="28"/>
          <w:szCs w:val="28"/>
        </w:rPr>
        <w:t xml:space="preserve"> звёздочка 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неба упала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на ладошку легла-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пропала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( снежинка)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</w:p>
    <w:p w:rsidR="004274C0" w:rsidRDefault="004274C0" w:rsidP="000B0C8A">
      <w:pPr>
        <w:rPr>
          <w:rFonts w:ascii="Times New Roman" w:hAnsi="Times New Roman"/>
          <w:b/>
          <w:sz w:val="28"/>
          <w:szCs w:val="28"/>
        </w:rPr>
      </w:pPr>
      <w:r w:rsidRPr="00C60BD6">
        <w:rPr>
          <w:rFonts w:ascii="Times New Roman" w:hAnsi="Times New Roman"/>
          <w:b/>
          <w:sz w:val="28"/>
          <w:szCs w:val="28"/>
        </w:rPr>
        <w:t xml:space="preserve">             Словесная игра « Какая она?»</w:t>
      </w:r>
    </w:p>
    <w:p w:rsidR="004274C0" w:rsidRDefault="004274C0" w:rsidP="000B0C8A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C60BD6">
        <w:rPr>
          <w:rFonts w:ascii="Times New Roman" w:hAnsi="Times New Roman"/>
          <w:sz w:val="28"/>
          <w:szCs w:val="28"/>
        </w:rPr>
        <w:t>перечисление признаков предмета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-Какие они ? ( белые, зимние, морозные, маленькие..)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теперь я предлагаю вам самим сделать чудо- снежинку.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-Из чего будем делать ? ( ответы детей)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предлагаю вам взять пластилин и самим сделать вот такое чудо- снежинку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pict>
          <v:shape id="Рисунок 19" o:spid="_x0000_i1032" type="#_x0000_t75" style="width:303pt;height:195pt;visibility:visible">
            <v:imagedata r:id="rId13" o:title=""/>
          </v:shape>
        </w:pic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 сделать такое чудо?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Сначала делаем фон из синего пластилина , размазывая его пальцами растягивая по всей поверхности, а затем скатываем несколько шариков одинакового размера и раскатываем их в тоненькие колбаски.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pict>
          <v:shape id="Рисунок 22" o:spid="_x0000_i1033" type="#_x0000_t75" style="width:302.25pt;height:222pt;visibility:visible">
            <v:imagedata r:id="rId14" o:title=""/>
          </v:shape>
        </w:pic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</w:p>
    <w:p w:rsidR="004274C0" w:rsidRDefault="004274C0" w:rsidP="000B0C8A">
      <w:pPr>
        <w:rPr>
          <w:rFonts w:ascii="Times New Roman" w:hAnsi="Times New Roman"/>
          <w:b/>
          <w:sz w:val="28"/>
          <w:szCs w:val="28"/>
        </w:rPr>
      </w:pPr>
      <w:r w:rsidRPr="009C0E84">
        <w:rPr>
          <w:rFonts w:ascii="Times New Roman" w:hAnsi="Times New Roman"/>
          <w:b/>
          <w:sz w:val="28"/>
          <w:szCs w:val="28"/>
        </w:rPr>
        <w:t xml:space="preserve">                            Физминутка музыкальная</w:t>
      </w:r>
    </w:p>
    <w:p w:rsidR="004274C0" w:rsidRDefault="004274C0" w:rsidP="000B0C8A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 w:rsidRPr="009C0E84">
        <w:rPr>
          <w:rFonts w:ascii="Times New Roman" w:hAnsi="Times New Roman"/>
          <w:sz w:val="28"/>
          <w:szCs w:val="28"/>
        </w:rPr>
        <w:t>Звучит песенка про снежинку</w:t>
      </w:r>
      <w:r>
        <w:rPr>
          <w:rFonts w:ascii="Times New Roman" w:hAnsi="Times New Roman"/>
          <w:sz w:val="28"/>
          <w:szCs w:val="28"/>
        </w:rPr>
        <w:t>. Детки под музыку имитируют движения снежинок.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снежинки, мы пушинки,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Подружиться мы не прочь.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снежинки-балеринки,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танцуем день и ночь.</w:t>
      </w: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</w:p>
    <w:p w:rsidR="004274C0" w:rsidRDefault="004274C0" w:rsidP="000B0C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Ребята, мы с вами хорошо сегодня постарались и у нас получились чудо- снежинки из пластилина !</w:t>
      </w:r>
    </w:p>
    <w:p w:rsidR="004274C0" w:rsidRPr="009C0E84" w:rsidRDefault="004274C0" w:rsidP="000B0C8A">
      <w:pPr>
        <w:rPr>
          <w:rFonts w:ascii="Times New Roman" w:hAnsi="Times New Roman"/>
          <w:sz w:val="28"/>
          <w:szCs w:val="28"/>
        </w:rPr>
      </w:pPr>
    </w:p>
    <w:p w:rsidR="004274C0" w:rsidRPr="000103BC" w:rsidRDefault="004274C0" w:rsidP="00261BFF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pict>
          <v:shape id="Рисунок 20" o:spid="_x0000_i1034" type="#_x0000_t75" style="width:468pt;height:353.25pt;visibility:visible">
            <v:imagedata r:id="rId15" o:title="" croptop="-26721f" cropbottom="21676f" cropleft="-29397f" cropright="16275f"/>
          </v:shape>
        </w:pict>
      </w:r>
      <w:r w:rsidRPr="00F754A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35" type="#_x0000_t75" style="width:1.5pt;height:1.5pt;visibility:visible">
            <v:imagedata r:id="rId16" o:title=""/>
          </v:shape>
        </w:pict>
      </w: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Конспект занятия</w:t>
      </w: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Pr="00A57C62">
        <w:rPr>
          <w:noProof/>
          <w:lang w:eastAsia="ru-RU"/>
        </w:rPr>
        <w:pict>
          <v:shape id="Рисунок 12" o:spid="_x0000_i1036" type="#_x0000_t75" style="width:347.25pt;height:237pt;visibility:visible">
            <v:imagedata r:id="rId17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</w:t>
      </w: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Pr="00FB19D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« </w:t>
      </w:r>
      <w:r w:rsidRPr="00FB19D3">
        <w:rPr>
          <w:rFonts w:ascii="Times New Roman" w:hAnsi="Times New Roman"/>
          <w:b/>
          <w:sz w:val="28"/>
          <w:szCs w:val="28"/>
        </w:rPr>
        <w:t xml:space="preserve"> Цветы и стрекоза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4274C0" w:rsidRDefault="004274C0" w:rsidP="00261BFF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855D81">
        <w:rPr>
          <w:rFonts w:ascii="Times New Roman" w:hAnsi="Times New Roman"/>
          <w:sz w:val="28"/>
          <w:szCs w:val="28"/>
        </w:rPr>
        <w:t xml:space="preserve">изготовление </w:t>
      </w:r>
      <w:r>
        <w:rPr>
          <w:rFonts w:ascii="Times New Roman" w:hAnsi="Times New Roman"/>
          <w:sz w:val="28"/>
          <w:szCs w:val="28"/>
        </w:rPr>
        <w:t>подарка в технике пластилинографии</w: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 w:rsidRPr="00855D81">
        <w:rPr>
          <w:rFonts w:ascii="Times New Roman" w:hAnsi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/>
          <w:b/>
          <w:sz w:val="28"/>
          <w:szCs w:val="28"/>
        </w:rPr>
        <w:t>: -</w:t>
      </w:r>
      <w:r w:rsidRPr="00855D81">
        <w:rPr>
          <w:rFonts w:ascii="Times New Roman" w:hAnsi="Times New Roman"/>
          <w:sz w:val="28"/>
          <w:szCs w:val="28"/>
        </w:rPr>
        <w:t xml:space="preserve">познакомить детей </w:t>
      </w:r>
      <w:r>
        <w:rPr>
          <w:rFonts w:ascii="Times New Roman" w:hAnsi="Times New Roman"/>
          <w:sz w:val="28"/>
          <w:szCs w:val="28"/>
        </w:rPr>
        <w:t xml:space="preserve">с созданием картины </w: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( в технике пластилинографии)</w: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развивать мелкую моторику рук и пальцев</w: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развивать эстетические и композиционные чувства</w: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воспитывать умение доводить начатое дело до логического </w: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завершения работы</w: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- воспитывать аккуратность , усидчивость , терпение в работе</w: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Стрекоза – красавица на лугу летает</w: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ей тут нравится быть в цветочном рае</w: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воздухе нектар летает , ароматом манит</w: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цветик зазывает , стрекозу дурманит!              </w: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4274C0" w:rsidRPr="00AC24C8" w:rsidRDefault="004274C0" w:rsidP="00261B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AC24C8">
        <w:rPr>
          <w:rFonts w:ascii="Times New Roman" w:hAnsi="Times New Roman"/>
          <w:b/>
          <w:sz w:val="28"/>
          <w:szCs w:val="28"/>
        </w:rPr>
        <w:t>Ход занятия</w: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Вначале необходимо сделать набросок будущей картины</w:t>
      </w:r>
    </w:p>
    <w:p w:rsidR="004274C0" w:rsidRDefault="004274C0" w:rsidP="00261BFF">
      <w:pPr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>Берём лист картона белого цвета и простым карандашом , без нажима наносим контуры цветков , листьев и стрекозы.</w:t>
      </w:r>
      <w:r w:rsidRPr="00455CC8">
        <w:rPr>
          <w:noProof/>
          <w:lang w:eastAsia="ru-RU"/>
        </w:rPr>
        <w:t xml:space="preserve"> </w: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pict>
          <v:shape id="Рисунок 2" o:spid="_x0000_i1037" type="#_x0000_t75" style="width:387pt;height:196.5pt;visibility:visible">
            <v:imagedata r:id="rId18" o:title=""/>
          </v:shape>
        </w:pict>
      </w:r>
    </w:p>
    <w:p w:rsidR="004274C0" w:rsidRDefault="004274C0" w:rsidP="00261BFF">
      <w:pPr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>Вот и готов наш набросок .Теперь можно приступать « раскрашивать» его пластилином. Выбираем вначале цвет пластилина для стебельков и листьев цветка в виде декоративной гирлянды .Раскатываем две тоненькие колбаски  и укладываем их слегка прижимая на место стебельков.</w:t>
      </w:r>
      <w:r w:rsidRPr="00455CC8">
        <w:rPr>
          <w:noProof/>
          <w:lang w:eastAsia="ru-RU"/>
        </w:rPr>
        <w:t xml:space="preserve"> </w:t>
      </w:r>
    </w:p>
    <w:p w:rsidR="004274C0" w:rsidRDefault="004274C0" w:rsidP="00261BFF">
      <w:pPr>
        <w:rPr>
          <w:noProof/>
          <w:lang w:eastAsia="ru-RU"/>
        </w:rPr>
      </w:pPr>
      <w:r w:rsidRPr="00A57C62">
        <w:rPr>
          <w:noProof/>
          <w:lang w:eastAsia="ru-RU"/>
        </w:rPr>
        <w:pict>
          <v:shape id="Рисунок 23" o:spid="_x0000_i1038" type="#_x0000_t75" style="width:253.5pt;height:174.75pt;visibility:visible">
            <v:imagedata r:id="rId19" o:title=""/>
          </v:shape>
        </w:pic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>
        <w:pict>
          <v:shape id="Рисунок 3" o:spid="_x0000_s1027" type="#_x0000_t75" style="width:369pt;height:193.7pt;visibility:visible;mso-position-horizontal-relative:char;mso-position-vertical-relative:line">
            <v:textbox style="mso-rotate-with-shape:t"/>
            <w10:anchorlock/>
          </v:shape>
        </w:pict>
      </w: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</w:p>
    <w:p w:rsidR="004274C0" w:rsidRDefault="004274C0" w:rsidP="00261B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изготовим шарики разного диаметра с убыванием размеров , чтобы расположить их друг за другом по дуге. Для этого берём пластилин красного цвета и раскатываем из него диаметром равным самому большому шарику. Один край колбаски немного прокатываем , чтобы колбаска постепенно утончалась по всей длине . Разрезаем колбаску на равные части и скатываем из этих частей шарики располагаем их вдоль стебельков сверху от маленького к большому слегка надавливая . Теперь возьмём немного жёлтого пластилина и скатав из него тоненькую колбаску отрезая понемножку , сделаем середину. Перейдём к выполнению цветка . Выберем цвет для лепестка . Скатаем небольшой овал и приложим его к нижнему лепестку . Надавливая подушечкой большого пальца , делая движение по контуру намеченного лепестка , выполняем серединку лепестка. Выкладываем по два лепестка слева и справа , таким же способом , как было описано выше. Выполняем аналогичным способом второй ряд лепестков.</w:t>
      </w:r>
    </w:p>
    <w:p w:rsidR="004274C0" w:rsidRPr="005B3BD6" w:rsidRDefault="004274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 же пластилином выполняем листочки, раскатывая колбаски укладывая их по контуру листа и сглаживая их к середине. Для создания различных оттенков смешиваем пластилин , тщательно переминая его между пальцами . Из чёрного пластилина начинаем выполнять тело стрекозы: два шарика чёрного цвета , потом овальной формы и ещё один кусочек пластилина чёрного цвета овальной формы , который слегка прокатываем с одной стороны для оформления хвостика у стрекозы . Крылья стрекозы делаем скатывая по два одинаковых шарика , но разных размеров . Вот работа готова , чтобы она смотрелась более интереснее берём гуашь и тоненькую кисть закрашиваем фон картины.</w:t>
      </w:r>
      <w:r>
        <w:rPr>
          <w:rFonts w:ascii="Times New Roman" w:hAnsi="Times New Roman"/>
          <w:b/>
          <w:sz w:val="32"/>
          <w:szCs w:val="32"/>
        </w:rPr>
        <w:t xml:space="preserve">                           </w:t>
      </w:r>
    </w:p>
    <w:p w:rsidR="004274C0" w:rsidRDefault="004274C0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</w:t>
      </w:r>
    </w:p>
    <w:p w:rsidR="004274C0" w:rsidRDefault="004274C0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</w:t>
      </w:r>
      <w:r w:rsidRPr="00752738">
        <w:rPr>
          <w:rFonts w:ascii="Times New Roman" w:hAnsi="Times New Roman"/>
          <w:b/>
          <w:sz w:val="32"/>
          <w:szCs w:val="32"/>
        </w:rPr>
        <w:t xml:space="preserve">  </w:t>
      </w:r>
      <w:r>
        <w:rPr>
          <w:rFonts w:ascii="Times New Roman" w:hAnsi="Times New Roman"/>
          <w:b/>
          <w:sz w:val="32"/>
          <w:szCs w:val="32"/>
        </w:rPr>
        <w:t>«</w:t>
      </w:r>
      <w:r w:rsidRPr="00752738">
        <w:rPr>
          <w:rFonts w:ascii="Times New Roman" w:hAnsi="Times New Roman"/>
          <w:b/>
          <w:sz w:val="32"/>
          <w:szCs w:val="32"/>
        </w:rPr>
        <w:t xml:space="preserve"> Кленовый листочек</w:t>
      </w:r>
      <w:r>
        <w:rPr>
          <w:rFonts w:ascii="Times New Roman" w:hAnsi="Times New Roman"/>
          <w:b/>
          <w:sz w:val="32"/>
          <w:szCs w:val="32"/>
        </w:rPr>
        <w:t>»</w:t>
      </w:r>
    </w:p>
    <w:p w:rsidR="004274C0" w:rsidRDefault="004274C0">
      <w:pPr>
        <w:rPr>
          <w:rFonts w:ascii="Times New Roman" w:hAnsi="Times New Roman"/>
          <w:b/>
          <w:sz w:val="32"/>
          <w:szCs w:val="32"/>
        </w:rPr>
      </w:pPr>
    </w:p>
    <w:p w:rsidR="004274C0" w:rsidRPr="00752738" w:rsidRDefault="004274C0">
      <w:pPr>
        <w:rPr>
          <w:rFonts w:ascii="Times New Roman" w:hAnsi="Times New Roman"/>
          <w:b/>
          <w:sz w:val="32"/>
          <w:szCs w:val="32"/>
        </w:rPr>
      </w:pPr>
      <w:r w:rsidRPr="00F754A3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1" o:spid="_x0000_i1040" type="#_x0000_t75" style="width:298.5pt;height:201.75pt;visibility:visible">
            <v:imagedata r:id="rId20" o:title=""/>
          </v:shape>
        </w:pic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  <w:r w:rsidRPr="00752738">
        <w:rPr>
          <w:rFonts w:ascii="Times New Roman" w:hAnsi="Times New Roman"/>
          <w:b/>
          <w:sz w:val="32"/>
          <w:szCs w:val="32"/>
        </w:rPr>
        <w:t>Задачи : -</w:t>
      </w:r>
      <w:r>
        <w:rPr>
          <w:rFonts w:ascii="Times New Roman" w:hAnsi="Times New Roman"/>
          <w:sz w:val="32"/>
          <w:szCs w:val="32"/>
        </w:rPr>
        <w:t xml:space="preserve"> закреплять приёмы надавливания и размазывания 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- учить смешивать различные цвета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- поддерживать желание доводить начатое дело 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до конца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- развивать мелкую моторику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- воспитывать навыки аккуратности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  <w:r w:rsidRPr="00752738">
        <w:rPr>
          <w:rFonts w:ascii="Times New Roman" w:hAnsi="Times New Roman"/>
          <w:b/>
          <w:sz w:val="32"/>
          <w:szCs w:val="32"/>
        </w:rPr>
        <w:t>Материал для занятия :</w:t>
      </w:r>
      <w:r>
        <w:rPr>
          <w:rFonts w:ascii="Times New Roman" w:hAnsi="Times New Roman"/>
          <w:sz w:val="32"/>
          <w:szCs w:val="32"/>
        </w:rPr>
        <w:t xml:space="preserve"> картон, засушенный кленовый лист, пластилин, стеки, доски для лепки, салфетки для рук.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</w:t>
      </w: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</w:t>
      </w:r>
      <w:r w:rsidRPr="00752738">
        <w:rPr>
          <w:rFonts w:ascii="Times New Roman" w:hAnsi="Times New Roman"/>
          <w:b/>
          <w:sz w:val="32"/>
          <w:szCs w:val="32"/>
        </w:rPr>
        <w:t>Ход занятия</w:t>
      </w:r>
    </w:p>
    <w:p w:rsidR="004274C0" w:rsidRPr="00F17DF8" w:rsidRDefault="004274C0" w:rsidP="00F17DF8">
      <w:pPr>
        <w:rPr>
          <w:rFonts w:ascii="Times New Roman" w:hAnsi="Times New Roman"/>
          <w:b/>
          <w:sz w:val="32"/>
          <w:szCs w:val="32"/>
        </w:rPr>
      </w:pPr>
      <w:r w:rsidRPr="00F17DF8">
        <w:rPr>
          <w:rFonts w:ascii="Times New Roman" w:hAnsi="Times New Roman"/>
          <w:b/>
          <w:sz w:val="32"/>
          <w:szCs w:val="32"/>
        </w:rPr>
        <w:t>Организационная часть</w:t>
      </w:r>
      <w:r>
        <w:rPr>
          <w:rFonts w:ascii="Times New Roman" w:hAnsi="Times New Roman"/>
          <w:b/>
          <w:sz w:val="32"/>
          <w:szCs w:val="32"/>
        </w:rPr>
        <w:t>: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 w:rsidRPr="00752738">
        <w:rPr>
          <w:rFonts w:ascii="Times New Roman" w:hAnsi="Times New Roman"/>
          <w:sz w:val="32"/>
          <w:szCs w:val="32"/>
        </w:rPr>
        <w:t xml:space="preserve">Зашумела </w:t>
      </w:r>
      <w:r>
        <w:rPr>
          <w:rFonts w:ascii="Times New Roman" w:hAnsi="Times New Roman"/>
          <w:sz w:val="32"/>
          <w:szCs w:val="32"/>
        </w:rPr>
        <w:t>листьями осень золотая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Закружила листьями , весело играя 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Вот листочек тополя, вот листок осины 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 кленовый листок нам под ноги сразу лёг.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Восп:- Сегодня , ребята у нас гость. Кто его узнал, как его зовут?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 это кленовый листок)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Летом они зелёные , а осенью становятся жёлтыми и красными. На что он похож?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 краям листа расположены острые зубчики , а верх напоминает царскую корону. Сам же лист похож на многоугольник.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За окошком лист осенний пожелтел,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Оторвался , закружился, полетел,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Жёлтый листик подружился с ветерком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Всё кружатся и играют под окном,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 когда весёлый ветер улетел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Жёлтый листик на асфальте застучал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Я пошла во двор и листик подняла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Принесла домой и маме отдала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Оставлять его на улице нельзя</w:t>
      </w:r>
    </w:p>
    <w:p w:rsidR="004274C0" w:rsidRPr="00CF0F7A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Пусть живёт всю зиму у меня</w:t>
      </w:r>
      <w:r>
        <w:rPr>
          <w:rFonts w:ascii="Times New Roman" w:hAnsi="Times New Roman"/>
          <w:b/>
          <w:sz w:val="32"/>
          <w:szCs w:val="32"/>
        </w:rPr>
        <w:t xml:space="preserve">                </w:t>
      </w:r>
      <w:r w:rsidRPr="00982EC7">
        <w:rPr>
          <w:rFonts w:ascii="Times New Roman" w:hAnsi="Times New Roman"/>
          <w:b/>
          <w:sz w:val="32"/>
          <w:szCs w:val="32"/>
        </w:rPr>
        <w:t xml:space="preserve">        </w:t>
      </w:r>
    </w:p>
    <w:p w:rsidR="004274C0" w:rsidRDefault="004274C0" w:rsidP="00752738">
      <w:pPr>
        <w:rPr>
          <w:rFonts w:ascii="Times New Roman" w:hAnsi="Times New Roman"/>
          <w:b/>
          <w:sz w:val="32"/>
          <w:szCs w:val="32"/>
        </w:rPr>
      </w:pPr>
    </w:p>
    <w:p w:rsidR="004274C0" w:rsidRDefault="004274C0" w:rsidP="00752738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</w:t>
      </w:r>
      <w:r w:rsidRPr="00982EC7">
        <w:rPr>
          <w:rFonts w:ascii="Times New Roman" w:hAnsi="Times New Roman"/>
          <w:b/>
          <w:sz w:val="32"/>
          <w:szCs w:val="32"/>
        </w:rPr>
        <w:t xml:space="preserve"> Физкультминутка</w:t>
      </w:r>
    </w:p>
    <w:p w:rsidR="004274C0" w:rsidRDefault="004274C0" w:rsidP="00752738">
      <w:pPr>
        <w:rPr>
          <w:rFonts w:ascii="Times New Roman" w:hAnsi="Times New Roman"/>
          <w:b/>
          <w:sz w:val="32"/>
          <w:szCs w:val="32"/>
        </w:rPr>
      </w:pP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 w:rsidRPr="00982EC7">
        <w:rPr>
          <w:rFonts w:ascii="Times New Roman" w:hAnsi="Times New Roman"/>
          <w:sz w:val="32"/>
          <w:szCs w:val="32"/>
        </w:rPr>
        <w:t>Листопад,</w:t>
      </w:r>
      <w:r>
        <w:rPr>
          <w:rFonts w:ascii="Times New Roman" w:hAnsi="Times New Roman"/>
          <w:sz w:val="32"/>
          <w:szCs w:val="32"/>
        </w:rPr>
        <w:t xml:space="preserve"> листопад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Листья жёлтые летят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Собирайте , не ленитесь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друг другу улыбнитесь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Листья жёлтые летят,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Словно зонтики кружат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Ветер дунул: 1, 2, 3,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Оторвались от земли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взлетели высоко,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Но до неба далеко.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Покружились и опять 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Опустились на земь спать.</w:t>
      </w: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</w:p>
    <w:p w:rsidR="004274C0" w:rsidRDefault="004274C0" w:rsidP="00752738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</w:t>
      </w:r>
      <w:r w:rsidRPr="00982EC7">
        <w:rPr>
          <w:rFonts w:ascii="Times New Roman" w:hAnsi="Times New Roman"/>
          <w:b/>
          <w:sz w:val="32"/>
          <w:szCs w:val="32"/>
        </w:rPr>
        <w:t xml:space="preserve">Практическая часть </w:t>
      </w:r>
    </w:p>
    <w:p w:rsidR="004274C0" w:rsidRDefault="004274C0" w:rsidP="00752738">
      <w:pPr>
        <w:rPr>
          <w:rFonts w:ascii="Times New Roman" w:hAnsi="Times New Roman"/>
          <w:b/>
          <w:sz w:val="32"/>
          <w:szCs w:val="32"/>
        </w:rPr>
      </w:pPr>
    </w:p>
    <w:p w:rsidR="004274C0" w:rsidRDefault="004274C0" w:rsidP="0075273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Восп: </w:t>
      </w:r>
      <w:r w:rsidRPr="00F17DF8">
        <w:rPr>
          <w:rFonts w:ascii="Times New Roman" w:hAnsi="Times New Roman"/>
          <w:sz w:val="32"/>
          <w:szCs w:val="32"/>
        </w:rPr>
        <w:t>Листочку</w:t>
      </w:r>
      <w:r>
        <w:rPr>
          <w:rFonts w:ascii="Times New Roman" w:hAnsi="Times New Roman"/>
          <w:sz w:val="32"/>
          <w:szCs w:val="32"/>
        </w:rPr>
        <w:t xml:space="preserve"> очень понравилось играть с вами .Он шепнул мне , что вы очень хорошие ребята, но всё же ему грустно оттого, что он здесь один на белом свете . Давайте , ребята , поможем нашему гостю приобрести друзей . Сегодня мы изобразим кленовые листики и разукрасим их пластилином.</w:t>
      </w:r>
    </w:p>
    <w:p w:rsidR="004274C0" w:rsidRDefault="004274C0" w:rsidP="00F17DF8">
      <w:pPr>
        <w:pStyle w:val="ListParagraph"/>
        <w:numPr>
          <w:ilvl w:val="0"/>
          <w:numId w:val="3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 картоне разноцветные кусочки пластилина наложить на силуэт листика и « вливать» цвет в цвет ( не выходя за контур)</w:t>
      </w:r>
    </w:p>
    <w:p w:rsidR="004274C0" w:rsidRDefault="004274C0" w:rsidP="00F17DF8">
      <w:pPr>
        <w:pStyle w:val="ListParagraph"/>
        <w:numPr>
          <w:ilvl w:val="0"/>
          <w:numId w:val="3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Сгладить ( размазать) границы соединения пластилиновых пятен разного цвета пальцами</w:t>
      </w:r>
    </w:p>
    <w:p w:rsidR="004274C0" w:rsidRDefault="004274C0" w:rsidP="00F17DF8">
      <w:pPr>
        <w:pStyle w:val="ListParagraph"/>
        <w:numPr>
          <w:ilvl w:val="0"/>
          <w:numId w:val="3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Начинать работу надо от середины к фигурным краям</w:t>
      </w:r>
    </w:p>
    <w:p w:rsidR="004274C0" w:rsidRDefault="004274C0" w:rsidP="00F17DF8">
      <w:pPr>
        <w:pStyle w:val="ListParagraph"/>
        <w:numPr>
          <w:ilvl w:val="0"/>
          <w:numId w:val="3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Раскатать короткую тонкую колбаску коричневого ( чёрного) цвета-это черешок листика</w:t>
      </w:r>
    </w:p>
    <w:p w:rsidR="004274C0" w:rsidRPr="00852BEC" w:rsidRDefault="004274C0" w:rsidP="00852BEC">
      <w:pPr>
        <w:pStyle w:val="ListParagraph"/>
        <w:numPr>
          <w:ilvl w:val="0"/>
          <w:numId w:val="3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Стекой нарисовать прожилки у листика</w:t>
      </w:r>
    </w:p>
    <w:p w:rsidR="004274C0" w:rsidRPr="005D2D2B" w:rsidRDefault="004274C0" w:rsidP="005D2D2B">
      <w:pPr>
        <w:pStyle w:val="ListParagrap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</w:t>
      </w:r>
    </w:p>
    <w:p w:rsidR="004274C0" w:rsidRDefault="004274C0" w:rsidP="00F17DF8">
      <w:pPr>
        <w:pStyle w:val="ListParagraph"/>
        <w:rPr>
          <w:rFonts w:ascii="Times New Roman" w:hAnsi="Times New Roman"/>
          <w:sz w:val="32"/>
          <w:szCs w:val="32"/>
        </w:rPr>
      </w:pPr>
    </w:p>
    <w:p w:rsidR="004274C0" w:rsidRDefault="004274C0" w:rsidP="00F17DF8">
      <w:pPr>
        <w:pStyle w:val="ListParagrap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</w:t>
      </w:r>
      <w:r w:rsidRPr="00F17DF8">
        <w:rPr>
          <w:rFonts w:ascii="Times New Roman" w:hAnsi="Times New Roman"/>
          <w:b/>
          <w:sz w:val="32"/>
          <w:szCs w:val="32"/>
        </w:rPr>
        <w:t>Заключительная часть</w:t>
      </w:r>
    </w:p>
    <w:p w:rsidR="004274C0" w:rsidRDefault="004274C0" w:rsidP="00F17DF8">
      <w:pPr>
        <w:pStyle w:val="ListParagraph"/>
        <w:rPr>
          <w:rFonts w:ascii="Times New Roman" w:hAnsi="Times New Roman"/>
          <w:b/>
          <w:sz w:val="32"/>
          <w:szCs w:val="32"/>
        </w:rPr>
      </w:pPr>
    </w:p>
    <w:p w:rsidR="004274C0" w:rsidRDefault="004274C0" w:rsidP="00F17DF8">
      <w:pPr>
        <w:pStyle w:val="ListParagraph"/>
        <w:rPr>
          <w:rFonts w:ascii="Times New Roman" w:hAnsi="Times New Roman"/>
          <w:sz w:val="32"/>
          <w:szCs w:val="32"/>
        </w:rPr>
      </w:pPr>
      <w:r w:rsidRPr="00F17DF8">
        <w:rPr>
          <w:rFonts w:ascii="Times New Roman" w:hAnsi="Times New Roman"/>
          <w:sz w:val="32"/>
          <w:szCs w:val="32"/>
        </w:rPr>
        <w:t xml:space="preserve"> Ребята </w:t>
      </w:r>
      <w:r>
        <w:rPr>
          <w:rFonts w:ascii="Times New Roman" w:hAnsi="Times New Roman"/>
          <w:sz w:val="32"/>
          <w:szCs w:val="32"/>
        </w:rPr>
        <w:t>, давайте полюбуемся , какой замечательный осенний ковёр у нас получился . Наш дружок кленовый листочек очень рад, что у него появилось много друзей.</w:t>
      </w:r>
    </w:p>
    <w:p w:rsidR="004274C0" w:rsidRDefault="004274C0" w:rsidP="00F17DF8">
      <w:pPr>
        <w:pStyle w:val="ListParagraph"/>
        <w:rPr>
          <w:rFonts w:ascii="Times New Roman" w:hAnsi="Times New Roman"/>
          <w:sz w:val="32"/>
          <w:szCs w:val="32"/>
        </w:rPr>
      </w:pPr>
    </w:p>
    <w:p w:rsidR="004274C0" w:rsidRDefault="004274C0" w:rsidP="00F17DF8">
      <w:pPr>
        <w:pStyle w:val="ListParagrap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Осень длинной , тонкой кистью</w:t>
      </w:r>
    </w:p>
    <w:p w:rsidR="004274C0" w:rsidRDefault="004274C0" w:rsidP="00F17DF8">
      <w:pPr>
        <w:pStyle w:val="ListParagrap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Перекрашивает листья.</w:t>
      </w:r>
    </w:p>
    <w:p w:rsidR="004274C0" w:rsidRDefault="004274C0" w:rsidP="00F17DF8">
      <w:pPr>
        <w:pStyle w:val="ListParagrap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Красный, жёлтый , золотой-</w:t>
      </w:r>
    </w:p>
    <w:p w:rsidR="004274C0" w:rsidRDefault="004274C0" w:rsidP="00F17DF8">
      <w:pPr>
        <w:pStyle w:val="ListParagrap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Как хорош ты, лист цветной!</w:t>
      </w:r>
    </w:p>
    <w:p w:rsidR="004274C0" w:rsidRDefault="004274C0" w:rsidP="00F17DF8">
      <w:pPr>
        <w:pStyle w:val="ListParagraph"/>
        <w:rPr>
          <w:rFonts w:ascii="Times New Roman" w:hAnsi="Times New Roman"/>
          <w:sz w:val="32"/>
          <w:szCs w:val="32"/>
        </w:rPr>
      </w:pPr>
    </w:p>
    <w:p w:rsidR="004274C0" w:rsidRDefault="004274C0" w:rsidP="00F17DF8">
      <w:pPr>
        <w:pStyle w:val="ListParagraph"/>
        <w:rPr>
          <w:rFonts w:ascii="Times New Roman" w:hAnsi="Times New Roman"/>
          <w:sz w:val="32"/>
          <w:szCs w:val="32"/>
        </w:rPr>
      </w:pPr>
    </w:p>
    <w:p w:rsidR="004274C0" w:rsidRPr="00F17DF8" w:rsidRDefault="004274C0" w:rsidP="00F17DF8">
      <w:pPr>
        <w:pStyle w:val="ListParagrap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Pr="00A57C62">
        <w:rPr>
          <w:noProof/>
          <w:lang w:eastAsia="ru-RU"/>
        </w:rPr>
        <w:pict>
          <v:shape id="Рисунок 10" o:spid="_x0000_i1041" type="#_x0000_t75" style="width:379.5pt;height:202.5pt;visibility:visible">
            <v:imagedata r:id="rId21" o:title=""/>
          </v:shape>
        </w:pict>
      </w:r>
      <w:r>
        <w:rPr>
          <w:rFonts w:ascii="Times New Roman" w:hAnsi="Times New Roman"/>
          <w:sz w:val="32"/>
          <w:szCs w:val="32"/>
        </w:rPr>
        <w:t xml:space="preserve">              </w:t>
      </w:r>
    </w:p>
    <w:p w:rsidR="004274C0" w:rsidRPr="00752738" w:rsidRDefault="004274C0" w:rsidP="00752738">
      <w:pPr>
        <w:rPr>
          <w:rFonts w:ascii="Times New Roman" w:hAnsi="Times New Roman"/>
          <w:sz w:val="32"/>
          <w:szCs w:val="32"/>
        </w:rPr>
      </w:pPr>
    </w:p>
    <w:p w:rsidR="004274C0" w:rsidRDefault="004274C0" w:rsidP="002009F0">
      <w:pPr>
        <w:rPr>
          <w:rFonts w:ascii="Times New Roman" w:hAnsi="Times New Roman"/>
          <w:b/>
          <w:sz w:val="28"/>
          <w:szCs w:val="28"/>
        </w:rPr>
      </w:pPr>
      <w:r w:rsidRPr="00B01F39">
        <w:rPr>
          <w:rFonts w:ascii="Times New Roman" w:hAnsi="Times New Roman"/>
          <w:b/>
          <w:sz w:val="28"/>
          <w:szCs w:val="28"/>
        </w:rPr>
        <w:t xml:space="preserve">                           </w:t>
      </w:r>
    </w:p>
    <w:p w:rsidR="004274C0" w:rsidRDefault="004274C0" w:rsidP="002009F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</w:p>
    <w:p w:rsidR="004274C0" w:rsidRDefault="004274C0" w:rsidP="002009F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274C0" w:rsidRDefault="004274C0" w:rsidP="002009F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</w:p>
    <w:p w:rsidR="004274C0" w:rsidRDefault="004274C0" w:rsidP="00156A3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0A2EDD">
        <w:rPr>
          <w:rFonts w:ascii="Times New Roman" w:hAnsi="Times New Roman"/>
          <w:b/>
          <w:sz w:val="28"/>
          <w:szCs w:val="28"/>
        </w:rPr>
        <w:t xml:space="preserve">Конспект занятия </w:t>
      </w:r>
    </w:p>
    <w:p w:rsidR="004274C0" w:rsidRDefault="004274C0" w:rsidP="00156A3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« Вазочки для мамочки»</w:t>
      </w:r>
    </w:p>
    <w:p w:rsidR="004274C0" w:rsidRDefault="004274C0" w:rsidP="00156A32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0A2EDD">
        <w:rPr>
          <w:rFonts w:ascii="Times New Roman" w:hAnsi="Times New Roman"/>
          <w:sz w:val="28"/>
          <w:szCs w:val="28"/>
        </w:rPr>
        <w:t>создать вазу из картона в технике пластилинографии</w:t>
      </w: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  <w:r w:rsidRPr="000A2EDD">
        <w:rPr>
          <w:rFonts w:ascii="Times New Roman" w:hAnsi="Times New Roman"/>
          <w:b/>
          <w:sz w:val="28"/>
          <w:szCs w:val="28"/>
        </w:rPr>
        <w:t xml:space="preserve">Задачи </w:t>
      </w:r>
      <w:r w:rsidRPr="000A2ED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-</w:t>
      </w:r>
      <w:r w:rsidRPr="000A2EDD">
        <w:rPr>
          <w:rFonts w:ascii="Times New Roman" w:hAnsi="Times New Roman"/>
          <w:sz w:val="28"/>
          <w:szCs w:val="28"/>
        </w:rPr>
        <w:t xml:space="preserve"> закрепление </w:t>
      </w:r>
      <w:r>
        <w:rPr>
          <w:rFonts w:ascii="Times New Roman" w:hAnsi="Times New Roman"/>
          <w:sz w:val="28"/>
          <w:szCs w:val="28"/>
        </w:rPr>
        <w:t>приёмов лепки в технике пластилинографии</w:t>
      </w: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развитие фантазии , творческих способностей , эстетического вкуса</w:t>
      </w: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</w:p>
    <w:p w:rsidR="004274C0" w:rsidRDefault="004274C0" w:rsidP="00156A3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0A2EDD">
        <w:rPr>
          <w:rFonts w:ascii="Times New Roman" w:hAnsi="Times New Roman"/>
          <w:b/>
          <w:sz w:val="28"/>
          <w:szCs w:val="28"/>
        </w:rPr>
        <w:t xml:space="preserve">Ход </w:t>
      </w:r>
      <w:r>
        <w:rPr>
          <w:rFonts w:ascii="Times New Roman" w:hAnsi="Times New Roman"/>
          <w:b/>
          <w:sz w:val="28"/>
          <w:szCs w:val="28"/>
        </w:rPr>
        <w:t>занятия</w:t>
      </w:r>
    </w:p>
    <w:p w:rsidR="004274C0" w:rsidRDefault="004274C0" w:rsidP="00156A32">
      <w:pPr>
        <w:rPr>
          <w:rFonts w:ascii="Times New Roman" w:hAnsi="Times New Roman"/>
          <w:b/>
          <w:sz w:val="28"/>
          <w:szCs w:val="28"/>
        </w:rPr>
      </w:pPr>
    </w:p>
    <w:p w:rsidR="004274C0" w:rsidRPr="000A2EDD" w:rsidRDefault="004274C0" w:rsidP="00156A32">
      <w:pPr>
        <w:pStyle w:val="ListParagraph"/>
        <w:numPr>
          <w:ilvl w:val="0"/>
          <w:numId w:val="5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0A2EDD">
        <w:rPr>
          <w:rFonts w:ascii="Times New Roman" w:hAnsi="Times New Roman"/>
          <w:sz w:val="28"/>
          <w:szCs w:val="28"/>
        </w:rPr>
        <w:t xml:space="preserve">Сделать картонные заготовки </w:t>
      </w:r>
      <w:r>
        <w:rPr>
          <w:rFonts w:ascii="Times New Roman" w:hAnsi="Times New Roman"/>
          <w:sz w:val="28"/>
          <w:szCs w:val="28"/>
        </w:rPr>
        <w:t>и начинаем замазывать пластилином фон вазы</w:t>
      </w:r>
    </w:p>
    <w:p w:rsidR="004274C0" w:rsidRPr="000A2EDD" w:rsidRDefault="004274C0" w:rsidP="00156A32">
      <w:pPr>
        <w:rPr>
          <w:rFonts w:ascii="Times New Roman" w:hAnsi="Times New Roman"/>
          <w:b/>
          <w:sz w:val="28"/>
          <w:szCs w:val="28"/>
        </w:rPr>
      </w:pPr>
    </w:p>
    <w:p w:rsidR="004274C0" w:rsidRPr="000A2EDD" w:rsidRDefault="004274C0" w:rsidP="00156A32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pict>
          <v:shape id="Рисунок 15" o:spid="_x0000_i1042" type="#_x0000_t75" style="width:325.5pt;height:202.5pt;visibility:visible">
            <v:imagedata r:id="rId22" o:title=""/>
          </v:shape>
        </w:pict>
      </w: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Отщипываем небольшие кусочки , прикладываем на картон и растягиваем , нажимая на пальчик.</w:t>
      </w: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  <w:r w:rsidRPr="00F754A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43" type="#_x0000_t75" style="width:251.25pt;height:222.75pt;visibility:visible">
            <v:imagedata r:id="rId23" o:title=""/>
          </v:shape>
        </w:pict>
      </w: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2.Когда всё готово приступаем к декорированию.</w:t>
      </w: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я предлагаю деткам самим придумать узор на вазе  ( какой им нравиться)</w:t>
      </w: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3.У всех получается по особенному .</w:t>
      </w: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pict>
          <v:shape id="Рисунок 17" o:spid="_x0000_i1044" type="#_x0000_t75" style="width:319.5pt;height:235.5pt;visibility:visible">
            <v:imagedata r:id="rId24" o:title=""/>
          </v:shape>
        </w:pict>
      </w: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Получаются очень необычные вазочки </w:t>
      </w: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pict>
          <v:shape id="Рисунок 18" o:spid="_x0000_i1045" type="#_x0000_t75" style="width:315.75pt;height:202.5pt;visibility:visible">
            <v:imagedata r:id="rId25" o:title=""/>
          </v:shape>
        </w:pict>
      </w:r>
    </w:p>
    <w:p w:rsidR="004274C0" w:rsidRDefault="004274C0" w:rsidP="00156A32">
      <w:pPr>
        <w:rPr>
          <w:rFonts w:ascii="Times New Roman" w:hAnsi="Times New Roman"/>
          <w:sz w:val="28"/>
          <w:szCs w:val="28"/>
        </w:rPr>
      </w:pPr>
    </w:p>
    <w:p w:rsidR="004274C0" w:rsidRPr="0096403F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И все с удовольствием дарят вазочки своим мамочкам!</w:t>
      </w:r>
    </w:p>
    <w:p w:rsidR="004274C0" w:rsidRDefault="004274C0" w:rsidP="002009F0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</w:p>
    <w:p w:rsidR="004274C0" w:rsidRDefault="004274C0" w:rsidP="002009F0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3D0B6A">
      <w:pPr>
        <w:rPr>
          <w:rFonts w:ascii="Times New Roman" w:hAnsi="Times New Roman"/>
          <w:b/>
          <w:sz w:val="28"/>
          <w:szCs w:val="28"/>
        </w:rPr>
      </w:pPr>
      <w:r w:rsidRPr="00A57C62">
        <w:rPr>
          <w:noProof/>
          <w:lang w:eastAsia="ru-RU"/>
        </w:rPr>
        <w:pict>
          <v:shape id="Рисунок 25" o:spid="_x0000_i1046" type="#_x0000_t75" style="width:300pt;height:221.25pt;visibility:visible">
            <v:imagedata r:id="rId26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</w:p>
    <w:p w:rsidR="004274C0" w:rsidRDefault="004274C0" w:rsidP="003D0B6A">
      <w:pPr>
        <w:rPr>
          <w:rFonts w:ascii="Times New Roman" w:hAnsi="Times New Roman"/>
          <w:b/>
          <w:sz w:val="28"/>
          <w:szCs w:val="28"/>
        </w:rPr>
      </w:pPr>
    </w:p>
    <w:p w:rsidR="004274C0" w:rsidRPr="00FA4AC5" w:rsidRDefault="004274C0" w:rsidP="003D0B6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Pr="00FA4AC5">
        <w:rPr>
          <w:rFonts w:ascii="Times New Roman" w:hAnsi="Times New Roman"/>
          <w:b/>
          <w:sz w:val="28"/>
          <w:szCs w:val="28"/>
        </w:rPr>
        <w:t xml:space="preserve">Конспект занятия </w:t>
      </w:r>
    </w:p>
    <w:p w:rsidR="004274C0" w:rsidRDefault="004274C0" w:rsidP="003D0B6A">
      <w:pPr>
        <w:rPr>
          <w:rFonts w:ascii="Times New Roman" w:hAnsi="Times New Roman"/>
          <w:b/>
          <w:sz w:val="28"/>
          <w:szCs w:val="28"/>
        </w:rPr>
      </w:pPr>
      <w:r w:rsidRPr="00FA4AC5">
        <w:rPr>
          <w:rFonts w:ascii="Times New Roman" w:hAnsi="Times New Roman"/>
          <w:b/>
          <w:sz w:val="28"/>
          <w:szCs w:val="28"/>
        </w:rPr>
        <w:t xml:space="preserve">                                               « Ракета»</w:t>
      </w:r>
    </w:p>
    <w:p w:rsidR="004274C0" w:rsidRDefault="004274C0" w:rsidP="003D0B6A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FA4AC5">
        <w:rPr>
          <w:rFonts w:ascii="Times New Roman" w:hAnsi="Times New Roman"/>
          <w:sz w:val="28"/>
          <w:szCs w:val="28"/>
        </w:rPr>
        <w:t>создание</w:t>
      </w:r>
      <w:r>
        <w:rPr>
          <w:rFonts w:ascii="Times New Roman" w:hAnsi="Times New Roman"/>
          <w:sz w:val="28"/>
          <w:szCs w:val="28"/>
        </w:rPr>
        <w:t xml:space="preserve"> красивой аппликационной картинки в технике                          пластилинографии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 w:rsidRPr="00FA4AC5"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FA4AC5">
        <w:rPr>
          <w:rFonts w:ascii="Times New Roman" w:hAnsi="Times New Roman"/>
          <w:sz w:val="28"/>
          <w:szCs w:val="28"/>
        </w:rPr>
        <w:t>расширять знания детей об окружающем мире</w:t>
      </w:r>
      <w:r>
        <w:rPr>
          <w:rFonts w:ascii="Times New Roman" w:hAnsi="Times New Roman"/>
          <w:sz w:val="28"/>
          <w:szCs w:val="28"/>
        </w:rPr>
        <w:t xml:space="preserve"> ( космосе)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- развивать творческие способности детей , чувство композиции и   общего сюжета работы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-воспитывать чувство гордости за нашу Родину , как первых покорителей космоса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</w:p>
    <w:p w:rsidR="004274C0" w:rsidRDefault="004274C0" w:rsidP="003D0B6A">
      <w:pPr>
        <w:rPr>
          <w:rFonts w:ascii="Times New Roman" w:hAnsi="Times New Roman"/>
          <w:b/>
          <w:sz w:val="28"/>
          <w:szCs w:val="28"/>
        </w:rPr>
      </w:pPr>
      <w:r w:rsidRPr="00FA4AC5">
        <w:rPr>
          <w:rFonts w:ascii="Times New Roman" w:hAnsi="Times New Roman"/>
          <w:b/>
          <w:sz w:val="28"/>
          <w:szCs w:val="28"/>
        </w:rPr>
        <w:t xml:space="preserve">                                      Предварительная работа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 w:rsidRPr="00FA4AC5">
        <w:rPr>
          <w:rFonts w:ascii="Times New Roman" w:hAnsi="Times New Roman"/>
          <w:sz w:val="28"/>
          <w:szCs w:val="28"/>
        </w:rPr>
        <w:t>Проведение беседы на тему : « Космос»</w:t>
      </w:r>
      <w:r>
        <w:rPr>
          <w:rFonts w:ascii="Times New Roman" w:hAnsi="Times New Roman"/>
          <w:sz w:val="28"/>
          <w:szCs w:val="28"/>
        </w:rPr>
        <w:t xml:space="preserve"> , рассматривание книг, плакатов , иллюстраций , чтение стихов и рассказов.</w:t>
      </w:r>
    </w:p>
    <w:p w:rsidR="004274C0" w:rsidRDefault="004274C0" w:rsidP="003D0B6A">
      <w:pPr>
        <w:rPr>
          <w:rFonts w:ascii="Times New Roman" w:hAnsi="Times New Roman"/>
          <w:b/>
          <w:sz w:val="28"/>
          <w:szCs w:val="28"/>
        </w:rPr>
      </w:pPr>
      <w:r w:rsidRPr="00B56D48"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B56D48">
        <w:rPr>
          <w:rFonts w:ascii="Times New Roman" w:hAnsi="Times New Roman"/>
          <w:b/>
          <w:sz w:val="28"/>
          <w:szCs w:val="28"/>
        </w:rPr>
        <w:t xml:space="preserve"> Ход занятия</w:t>
      </w:r>
    </w:p>
    <w:p w:rsidR="004274C0" w:rsidRDefault="004274C0" w:rsidP="003D0B6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274C0" w:rsidRDefault="004274C0" w:rsidP="003D0B6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Дидактическая игра « Солнечная система»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B56D48">
        <w:rPr>
          <w:rFonts w:ascii="Times New Roman" w:hAnsi="Times New Roman"/>
          <w:sz w:val="28"/>
          <w:szCs w:val="28"/>
        </w:rPr>
        <w:t>дети должны вернуть планеты на свою орбиту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Планета кольцами окружена и этим от всех отличалась она ( Сатурн)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планета гордится собой , поскольку считается самой большой ( Юпитер)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планете Земля две планеты близки, дружок , имена их скорей назови ( Венера, Марс)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Эту планету холод страшный сковал , теплом её солнечный луч не достал ( Плутон)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этой планете такая жара, что там оказаться опасно , друзья! ( Меркурий)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Царь морской названье той планете дал , он именем своим её назвал ( Нептун)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что за планета зелёного цвета? ( Уран)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эта планета нам всем дорога , нам жизнь подарила планета…( Земля)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Кружится хоровод планет , у каждой свой размер и цвет, для каждой путь определён , но только на Земля мир жизнью заселён.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-Ребята , а какой праздник отмечает наша страна 12 апреля? ( День космонавтики)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почему именно 12 апреля? ( В этот день впервые человек полетел в космос)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Кто такие космонавты?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 вы хотите полететь в космос?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 на чём туда можно полететь ? 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Сегодня , мы с вами будем делать ракеты .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Куда летит ракета ? ( вверх, в космос)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что есть в небе , в космосе ? ( звёзды, луна, другие планеты)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</w:p>
    <w:p w:rsidR="004274C0" w:rsidRDefault="004274C0" w:rsidP="003D0B6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244BC5">
        <w:rPr>
          <w:rFonts w:ascii="Times New Roman" w:hAnsi="Times New Roman"/>
          <w:b/>
          <w:sz w:val="28"/>
          <w:szCs w:val="28"/>
        </w:rPr>
        <w:t>Физминутка « Космодром»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 w:rsidRPr="00244BC5">
        <w:rPr>
          <w:rFonts w:ascii="Times New Roman" w:hAnsi="Times New Roman"/>
          <w:sz w:val="28"/>
          <w:szCs w:val="28"/>
        </w:rPr>
        <w:t>Всё готово для полёта</w:t>
      </w:r>
      <w:r>
        <w:rPr>
          <w:rFonts w:ascii="Times New Roman" w:hAnsi="Times New Roman"/>
          <w:sz w:val="28"/>
          <w:szCs w:val="28"/>
        </w:rPr>
        <w:t xml:space="preserve">                 ( поднимают руки вперёд затем вверх)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Ждут ракеты всех ребят     ( изображают ракету, руки над головой)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Мало времени для взлёта    ( маршируют на месте)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Космонавты встали в ряд    ( встали прыжком- ноги врозь, руки на поясе)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Поклонились вправо , влево   ( наклоны в стороны)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Отдадим земной поклон    ( наклоны вперёд)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ракета полетела   ( прыжки на двух ногах)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ОПУСТЕЛ НАШ КОСМОДРОМ ( приседают , затем поднимаются)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pict>
          <v:shape id="Рисунок 9" o:spid="_x0000_i1047" type="#_x0000_t75" style="width:276pt;height:166.5pt;visibility:visible">
            <v:imagedata r:id="rId27" o:title=""/>
          </v:shape>
        </w:pic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сейчас мы будем делать ракету. Берём голубой пластилин и скатываем из него колбаску и прикрепляем её на середину картона , затем размазываем. Берём красный пластилин , катаем из него колбаску и прикрепляем к ракете , показываем полёт ракеты . катаем маленькие шарики из жёлтого пластилина и прикрепляем на картон , размазываем , делаем звёздочки.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-Вот и получились  у нас  ракеты , а после занятия мы с  вами оформим выставку работ. </w:t>
      </w: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p w:rsidR="004274C0" w:rsidRPr="00244BC5" w:rsidRDefault="004274C0" w:rsidP="003D0B6A">
      <w:pPr>
        <w:rPr>
          <w:rFonts w:ascii="Times New Roman" w:hAnsi="Times New Roman"/>
          <w:sz w:val="28"/>
          <w:szCs w:val="28"/>
        </w:rPr>
      </w:pPr>
    </w:p>
    <w:p w:rsidR="004274C0" w:rsidRDefault="004274C0" w:rsidP="003D0B6A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pict>
          <v:shape id="Рисунок 14" o:spid="_x0000_i1048" type="#_x0000_t75" style="width:294.75pt;height:185.25pt;visibility:visible">
            <v:imagedata r:id="rId28" o:title=""/>
          </v:shape>
        </w:pict>
      </w:r>
    </w:p>
    <w:p w:rsidR="004274C0" w:rsidRDefault="004274C0" w:rsidP="002009F0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Pr="00B01F39">
        <w:rPr>
          <w:rFonts w:ascii="Times New Roman" w:hAnsi="Times New Roman"/>
          <w:b/>
          <w:sz w:val="28"/>
          <w:szCs w:val="28"/>
        </w:rPr>
        <w:t xml:space="preserve"> </w:t>
      </w:r>
    </w:p>
    <w:p w:rsidR="004274C0" w:rsidRPr="00B01F39" w:rsidRDefault="004274C0" w:rsidP="002009F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Pr="00B01F39">
        <w:rPr>
          <w:rFonts w:ascii="Times New Roman" w:hAnsi="Times New Roman"/>
          <w:b/>
          <w:sz w:val="28"/>
          <w:szCs w:val="28"/>
        </w:rPr>
        <w:t xml:space="preserve"> Мастер класс по пластилинографии</w:t>
      </w:r>
    </w:p>
    <w:p w:rsidR="004274C0" w:rsidRDefault="004274C0" w:rsidP="002009F0">
      <w:pPr>
        <w:rPr>
          <w:rFonts w:ascii="Times New Roman" w:hAnsi="Times New Roman"/>
          <w:b/>
          <w:sz w:val="28"/>
          <w:szCs w:val="28"/>
        </w:rPr>
      </w:pPr>
      <w:r w:rsidRPr="00B01F39">
        <w:rPr>
          <w:rFonts w:ascii="Times New Roman" w:hAnsi="Times New Roman"/>
          <w:b/>
          <w:sz w:val="28"/>
          <w:szCs w:val="28"/>
        </w:rPr>
        <w:t xml:space="preserve">                                            « Одуванчики»</w:t>
      </w:r>
    </w:p>
    <w:p w:rsidR="004274C0" w:rsidRDefault="004274C0" w:rsidP="002009F0">
      <w:pPr>
        <w:rPr>
          <w:rFonts w:ascii="Times New Roman" w:hAnsi="Times New Roman"/>
          <w:b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B01F39">
        <w:rPr>
          <w:rFonts w:ascii="Times New Roman" w:hAnsi="Times New Roman"/>
          <w:sz w:val="28"/>
          <w:szCs w:val="28"/>
        </w:rPr>
        <w:t xml:space="preserve">создание </w:t>
      </w:r>
      <w:r>
        <w:rPr>
          <w:rFonts w:ascii="Times New Roman" w:hAnsi="Times New Roman"/>
          <w:sz w:val="28"/>
          <w:szCs w:val="28"/>
        </w:rPr>
        <w:t>картины своими руками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 w:rsidRPr="00B01F39">
        <w:rPr>
          <w:rFonts w:ascii="Times New Roman" w:hAnsi="Times New Roman"/>
          <w:b/>
          <w:sz w:val="28"/>
          <w:szCs w:val="28"/>
        </w:rPr>
        <w:t xml:space="preserve">Задачи: </w:t>
      </w:r>
      <w:r w:rsidRPr="00B01F39">
        <w:rPr>
          <w:rFonts w:ascii="Times New Roman" w:hAnsi="Times New Roman"/>
          <w:sz w:val="28"/>
          <w:szCs w:val="28"/>
        </w:rPr>
        <w:t xml:space="preserve">закрепить </w:t>
      </w:r>
      <w:r>
        <w:rPr>
          <w:rFonts w:ascii="Times New Roman" w:hAnsi="Times New Roman"/>
          <w:sz w:val="28"/>
          <w:szCs w:val="28"/>
        </w:rPr>
        <w:t>приёмы лепки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скатывание, расплющивание, надавливание, раскатывание, оттягивание)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Одуванчики- маленькие  солнышки, ослепляющие нас своим цветом и нежностью.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дарят ощущение детства. Даже многие взрослые , попав на луг с цветущими одуванчиками , не могут оторваться от них.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Уронило солнце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Лучик золотой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Вырос одуванчик,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Первый, молодой.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него чудесный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Золотистый цвет.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большого солнца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Маленький привет.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( О.Высотская)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pict>
          <v:shape id="Рисунок 5" o:spid="_x0000_i1049" type="#_x0000_t75" style="width:354.75pt;height:234pt;visibility:visible">
            <v:imagedata r:id="rId29" o:title=""/>
          </v:shape>
        </w:pic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пластилина зелёного цвета раскатываем жгутики для стеблей одуванчика и травы на поляне.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жёлтого пластилина раскатываем жгутики для цветов у одуванчика.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pict>
          <v:shape id="Рисунок 6" o:spid="_x0000_i1050" type="#_x0000_t75" style="width:276pt;height:187.5pt;visibility:visible">
            <v:imagedata r:id="rId30" o:title=""/>
          </v:shape>
        </w:pic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контуру из жёлтого пластилина сделаем солнце, надавливая и размазывая не выходя за контур.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белого пластилина сделаем облака.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pict>
          <v:shape id="Рисунок 7" o:spid="_x0000_i1051" type="#_x0000_t75" style="width:257.25pt;height:284.25pt;visibility:visible">
            <v:imagedata r:id="rId31" o:title=""/>
          </v:shape>
        </w:pic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Лишь только солнце улыбнулось,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Коснулось нас своим лучом,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Земля от нежности проснулась,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Жизнь стала бить ключом.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пташки в небе зазвенели,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Подснежник лепестки раскрыл,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одуванчик- непоседа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Портретик солнца повторил!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Жёлтый, весенний, искристый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Дарит свою красоту.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Цветёт он на радость взрослым и детям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воплощает надежду, мечту!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( М.Гончарова)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 w:rsidRPr="00A57C62">
        <w:rPr>
          <w:noProof/>
          <w:lang w:eastAsia="ru-RU"/>
        </w:rPr>
        <w:object w:dxaOrig="8670" w:dyaOrig="5050">
          <v:shape id="Диаграмма 26" o:spid="_x0000_i1052" type="#_x0000_t75" style="width:433.5pt;height:252.75pt;visibility:visible" o:ole="">
            <v:imagedata r:id="rId32" o:title=""/>
            <o:lock v:ext="edit" aspectratio="f"/>
          </v:shape>
          <o:OLEObject Type="Embed" ProgID="Excel.Chart.8" ShapeID="Диаграмма 26" DrawAspect="Content" ObjectID="_1674475738" r:id="rId33"/>
        </w:objec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 w:rsidRPr="00F754A3">
        <w:rPr>
          <w:rFonts w:ascii="Times New Roman" w:hAnsi="Times New Roman"/>
          <w:noProof/>
          <w:sz w:val="24"/>
          <w:szCs w:val="24"/>
          <w:lang w:eastAsia="ru-RU"/>
        </w:rPr>
        <w:object w:dxaOrig="8670" w:dyaOrig="5050">
          <v:shape id="Диаграмма 27" o:spid="_x0000_i1053" type="#_x0000_t75" style="width:433.5pt;height:252.75pt;visibility:visible" o:ole="">
            <v:imagedata r:id="rId34" o:title=""/>
            <o:lock v:ext="edit" aspectratio="f"/>
          </v:shape>
          <o:OLEObject Type="Embed" ProgID="Excel.Chart.8" ShapeID="Диаграмма 27" DrawAspect="Content" ObjectID="_1674475739" r:id="rId35"/>
        </w:objec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4F2E18">
        <w:rPr>
          <w:rFonts w:ascii="Times New Roman" w:hAnsi="Times New Roman"/>
          <w:b/>
          <w:sz w:val="28"/>
          <w:szCs w:val="28"/>
        </w:rPr>
        <w:t>ЛИТЕРАТУРА: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 w:rsidRPr="004F2E18">
        <w:rPr>
          <w:rFonts w:ascii="Times New Roman" w:hAnsi="Times New Roman"/>
          <w:sz w:val="28"/>
          <w:szCs w:val="28"/>
        </w:rPr>
        <w:t>Н.В.Волчкова</w:t>
      </w:r>
      <w:r>
        <w:rPr>
          <w:rFonts w:ascii="Times New Roman" w:hAnsi="Times New Roman"/>
          <w:sz w:val="28"/>
          <w:szCs w:val="28"/>
        </w:rPr>
        <w:t xml:space="preserve"> , Н.В.Степанова « Конспекты занятий в старшей группе детского сада». Познавательное развитие .Учебно-методическое пособие для воспитателей и методистов ДОУ-Воронеж : ТЦ « Учитель», 2004- 207 С.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Н.В.Алёшина « Ознакомление дошкольников с окружающей действительностью» старшая и подготовительная группа – М : Элизе Трейдинг , ЦГЛ, 2004- 246 с.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Т.М.Бондаренко  Комплексные занятия в старшей группе детского сада : Практическое пособие для воспитателей и методистов  ДОУ – Воронеж : ТЦ  « Учитель» , 2006- 432 с.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Пособие А,В, Никитиной  « Нетрадиционные техники рисования в детском саду» 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Основная общеобразовательная программа  « От рождения до школы» , под редакцией Н.Е.Вераксы , М .А. Васильевой , Т.С. Комаровой 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Т.С.Комарова « Детское художественное творчество» 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Р.Г. Казаковой « Изобразительная деятельность в детском саду»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 методическое пособие И.А.Лыкова  « Изобразительная деятельность в детском саду» ( старшая группа)</w:t>
      </w: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Pr="004F2E18" w:rsidRDefault="004274C0" w:rsidP="002009F0">
      <w:pPr>
        <w:rPr>
          <w:rFonts w:ascii="Times New Roman" w:hAnsi="Times New Roman"/>
          <w:sz w:val="28"/>
          <w:szCs w:val="28"/>
        </w:rPr>
      </w:pPr>
    </w:p>
    <w:p w:rsidR="004274C0" w:rsidRPr="00752738" w:rsidRDefault="004274C0" w:rsidP="00752738">
      <w:pPr>
        <w:ind w:left="360"/>
        <w:rPr>
          <w:rFonts w:ascii="Times New Roman" w:hAnsi="Times New Roman"/>
          <w:b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Default="004274C0">
      <w:pPr>
        <w:rPr>
          <w:rFonts w:ascii="Times New Roman" w:hAnsi="Times New Roman"/>
          <w:sz w:val="32"/>
          <w:szCs w:val="32"/>
        </w:rPr>
      </w:pPr>
    </w:p>
    <w:p w:rsidR="004274C0" w:rsidRPr="00B71D47" w:rsidRDefault="004274C0">
      <w:pPr>
        <w:rPr>
          <w:rFonts w:ascii="Times New Roman" w:hAnsi="Times New Roman"/>
          <w:sz w:val="32"/>
          <w:szCs w:val="32"/>
        </w:rPr>
      </w:pPr>
    </w:p>
    <w:sectPr w:rsidR="004274C0" w:rsidRPr="00B71D47" w:rsidSect="00312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6CF2"/>
    <w:multiLevelType w:val="hybridMultilevel"/>
    <w:tmpl w:val="0EECE8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D093C77"/>
    <w:multiLevelType w:val="hybridMultilevel"/>
    <w:tmpl w:val="66F644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5945586"/>
    <w:multiLevelType w:val="hybridMultilevel"/>
    <w:tmpl w:val="3F4A61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2AD564C"/>
    <w:multiLevelType w:val="hybridMultilevel"/>
    <w:tmpl w:val="E482DC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2F3198A"/>
    <w:multiLevelType w:val="hybridMultilevel"/>
    <w:tmpl w:val="EA4E59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1D47"/>
    <w:rsid w:val="00002113"/>
    <w:rsid w:val="00007787"/>
    <w:rsid w:val="000103BC"/>
    <w:rsid w:val="00042546"/>
    <w:rsid w:val="00054F0C"/>
    <w:rsid w:val="000558AA"/>
    <w:rsid w:val="00057F1E"/>
    <w:rsid w:val="000804E5"/>
    <w:rsid w:val="000A2EDD"/>
    <w:rsid w:val="000B0C8A"/>
    <w:rsid w:val="000B6741"/>
    <w:rsid w:val="000F0133"/>
    <w:rsid w:val="0012062A"/>
    <w:rsid w:val="00156A32"/>
    <w:rsid w:val="00165ABB"/>
    <w:rsid w:val="001852CC"/>
    <w:rsid w:val="00190094"/>
    <w:rsid w:val="00197278"/>
    <w:rsid w:val="001A4162"/>
    <w:rsid w:val="001C6E48"/>
    <w:rsid w:val="002000ED"/>
    <w:rsid w:val="002009F0"/>
    <w:rsid w:val="00244BC5"/>
    <w:rsid w:val="00261BFF"/>
    <w:rsid w:val="002966E2"/>
    <w:rsid w:val="0030518C"/>
    <w:rsid w:val="00305564"/>
    <w:rsid w:val="003123DF"/>
    <w:rsid w:val="00325A4B"/>
    <w:rsid w:val="00391B65"/>
    <w:rsid w:val="003D0B6A"/>
    <w:rsid w:val="004274C0"/>
    <w:rsid w:val="00455CC8"/>
    <w:rsid w:val="00487429"/>
    <w:rsid w:val="004D3CB7"/>
    <w:rsid w:val="004F2E18"/>
    <w:rsid w:val="00532D9E"/>
    <w:rsid w:val="00597C23"/>
    <w:rsid w:val="005A0C03"/>
    <w:rsid w:val="005B3BD6"/>
    <w:rsid w:val="005B50DC"/>
    <w:rsid w:val="005D2D2B"/>
    <w:rsid w:val="005D747C"/>
    <w:rsid w:val="00640115"/>
    <w:rsid w:val="00680ECB"/>
    <w:rsid w:val="00694DBA"/>
    <w:rsid w:val="00734512"/>
    <w:rsid w:val="00752738"/>
    <w:rsid w:val="007A799E"/>
    <w:rsid w:val="007C422B"/>
    <w:rsid w:val="007D062A"/>
    <w:rsid w:val="007D20F4"/>
    <w:rsid w:val="007D5072"/>
    <w:rsid w:val="00852BEC"/>
    <w:rsid w:val="00855D81"/>
    <w:rsid w:val="00864126"/>
    <w:rsid w:val="008D70CA"/>
    <w:rsid w:val="008D7819"/>
    <w:rsid w:val="00956257"/>
    <w:rsid w:val="0096403F"/>
    <w:rsid w:val="00982EC7"/>
    <w:rsid w:val="009B07DE"/>
    <w:rsid w:val="009C0E84"/>
    <w:rsid w:val="009F65AB"/>
    <w:rsid w:val="00A02AAA"/>
    <w:rsid w:val="00A13892"/>
    <w:rsid w:val="00A57C62"/>
    <w:rsid w:val="00A841F9"/>
    <w:rsid w:val="00AC24C8"/>
    <w:rsid w:val="00AC46E2"/>
    <w:rsid w:val="00AD3754"/>
    <w:rsid w:val="00B01F39"/>
    <w:rsid w:val="00B56D48"/>
    <w:rsid w:val="00B71D47"/>
    <w:rsid w:val="00BF351D"/>
    <w:rsid w:val="00C60BD6"/>
    <w:rsid w:val="00C73F15"/>
    <w:rsid w:val="00C933E7"/>
    <w:rsid w:val="00CF0F7A"/>
    <w:rsid w:val="00D73813"/>
    <w:rsid w:val="00D959DD"/>
    <w:rsid w:val="00DC74A5"/>
    <w:rsid w:val="00DF5C60"/>
    <w:rsid w:val="00E93919"/>
    <w:rsid w:val="00ED42BA"/>
    <w:rsid w:val="00F17DF8"/>
    <w:rsid w:val="00F40B31"/>
    <w:rsid w:val="00F754A3"/>
    <w:rsid w:val="00F9084B"/>
    <w:rsid w:val="00FA4AC5"/>
    <w:rsid w:val="00FB19D3"/>
    <w:rsid w:val="00FF3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3D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966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9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1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oleObject" Target="embeddings/__________Microsoft_Office_Excel1.xls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oleObject" Target="embeddings/__________Microsoft_Office_Excel2.xl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343</TotalTime>
  <Pages>39</Pages>
  <Words>4066</Words>
  <Characters>23178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1</cp:lastModifiedBy>
  <cp:revision>51</cp:revision>
  <dcterms:created xsi:type="dcterms:W3CDTF">2019-01-10T03:40:00Z</dcterms:created>
  <dcterms:modified xsi:type="dcterms:W3CDTF">2021-02-10T04:22:00Z</dcterms:modified>
</cp:coreProperties>
</file>